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028C2881" wp14:editId="55FA9EE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DA7F0E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20.05.202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DA7F0E" w:rsidP="00F76A6F">
                  <w:pPr>
                    <w:ind w:firstLine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    55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4C4F2A" w:rsidRPr="008E0A39" w:rsidTr="003A160B">
        <w:trPr>
          <w:jc w:val="center"/>
        </w:trPr>
        <w:tc>
          <w:tcPr>
            <w:tcW w:w="9853" w:type="dxa"/>
          </w:tcPr>
          <w:p w:rsidR="004C4F2A" w:rsidRPr="00341415" w:rsidRDefault="004C4F2A" w:rsidP="002E4F44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О внесении изменений в постановление администрации Мошковского района Новосибирской области о</w:t>
            </w:r>
            <w:r w:rsidRPr="00FE6ADD">
              <w:rPr>
                <w:color w:val="000000" w:themeColor="text1"/>
                <w:szCs w:val="28"/>
              </w:rPr>
              <w:t xml:space="preserve">т </w:t>
            </w:r>
            <w:r w:rsidR="00786F94">
              <w:rPr>
                <w:color w:val="000000" w:themeColor="text1"/>
                <w:szCs w:val="28"/>
              </w:rPr>
              <w:t>18.11</w:t>
            </w:r>
            <w:r w:rsidR="00FE6ADD" w:rsidRPr="00FE6ADD">
              <w:rPr>
                <w:color w:val="000000" w:themeColor="text1"/>
                <w:szCs w:val="28"/>
              </w:rPr>
              <w:t>.201</w:t>
            </w:r>
            <w:r w:rsidR="00786F94">
              <w:rPr>
                <w:color w:val="000000" w:themeColor="text1"/>
                <w:szCs w:val="28"/>
              </w:rPr>
              <w:t>4</w:t>
            </w:r>
            <w:r w:rsidRPr="00FE6ADD">
              <w:rPr>
                <w:color w:val="000000" w:themeColor="text1"/>
                <w:szCs w:val="28"/>
              </w:rPr>
              <w:t xml:space="preserve"> № </w:t>
            </w:r>
            <w:r w:rsidR="00FE6ADD" w:rsidRPr="00FE6ADD">
              <w:rPr>
                <w:color w:val="000000" w:themeColor="text1"/>
                <w:szCs w:val="28"/>
              </w:rPr>
              <w:t>1</w:t>
            </w:r>
            <w:r w:rsidR="00786F94">
              <w:rPr>
                <w:color w:val="000000" w:themeColor="text1"/>
                <w:szCs w:val="28"/>
              </w:rPr>
              <w:t>3</w:t>
            </w:r>
            <w:r w:rsidR="00FE6ADD" w:rsidRPr="00FE6ADD">
              <w:rPr>
                <w:color w:val="000000" w:themeColor="text1"/>
                <w:szCs w:val="28"/>
              </w:rPr>
              <w:t>2</w:t>
            </w:r>
            <w:r w:rsidR="00B25AC1" w:rsidRPr="00B25AC1">
              <w:t xml:space="preserve"> </w:t>
            </w:r>
            <w:r w:rsidR="00786F94" w:rsidRPr="00786F94">
              <w:t>«О территориальной межведомственной комиссии Мошковского муниципального района по оказанию содействия добровольному переселению в Новосибирскую область соотечественников, проживающих за рубежом»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4C4F2A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4C4F2A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F7383C" w:rsidRDefault="008909C4" w:rsidP="00F7383C">
      <w:r>
        <w:t xml:space="preserve">В связи с </w:t>
      </w:r>
      <w:r w:rsidR="002E4F44">
        <w:t xml:space="preserve">произошедшими </w:t>
      </w:r>
      <w:r>
        <w:t xml:space="preserve">изменениями в кадровом составе </w:t>
      </w:r>
      <w:r w:rsidR="002E4F44">
        <w:t xml:space="preserve">администрации Мошковского района Новосибирской области и </w:t>
      </w:r>
      <w:r w:rsidR="00AC1328">
        <w:t>учреждений</w:t>
      </w:r>
      <w:r>
        <w:t xml:space="preserve"> Мошковского района Новосибирской области,</w:t>
      </w:r>
    </w:p>
    <w:p w:rsidR="008909C4" w:rsidRPr="008909C4" w:rsidRDefault="008909C4" w:rsidP="000E0654">
      <w:pPr>
        <w:ind w:firstLine="0"/>
      </w:pPr>
      <w:r w:rsidRPr="008909C4">
        <w:t>ПОСТАНОВЛЯЮ:</w:t>
      </w:r>
    </w:p>
    <w:p w:rsidR="008909C4" w:rsidRDefault="008909C4" w:rsidP="00F76A6F">
      <w:r w:rsidRPr="008909C4">
        <w:t xml:space="preserve">1. Внести </w:t>
      </w:r>
      <w:r w:rsidR="002E4F44">
        <w:t xml:space="preserve">изменения </w:t>
      </w:r>
      <w:r w:rsidRPr="008909C4">
        <w:t xml:space="preserve">в постановление администрации Мошковского района Новосибирской области от </w:t>
      </w:r>
      <w:r w:rsidR="00786F94">
        <w:t>18</w:t>
      </w:r>
      <w:r w:rsidR="00FE6ADD" w:rsidRPr="00FE6ADD">
        <w:rPr>
          <w:color w:val="000000" w:themeColor="text1"/>
        </w:rPr>
        <w:t>.1</w:t>
      </w:r>
      <w:r w:rsidR="00786F94">
        <w:rPr>
          <w:color w:val="000000" w:themeColor="text1"/>
        </w:rPr>
        <w:t>1</w:t>
      </w:r>
      <w:r w:rsidR="00FE6ADD" w:rsidRPr="00FE6ADD">
        <w:rPr>
          <w:color w:val="000000" w:themeColor="text1"/>
        </w:rPr>
        <w:t>.201</w:t>
      </w:r>
      <w:r w:rsidR="00786F94">
        <w:rPr>
          <w:color w:val="000000" w:themeColor="text1"/>
        </w:rPr>
        <w:t>4</w:t>
      </w:r>
      <w:r w:rsidR="00FE6ADD" w:rsidRPr="00FE6ADD">
        <w:rPr>
          <w:color w:val="000000" w:themeColor="text1"/>
        </w:rPr>
        <w:t xml:space="preserve"> № 1</w:t>
      </w:r>
      <w:r w:rsidR="00786F94">
        <w:rPr>
          <w:color w:val="000000" w:themeColor="text1"/>
        </w:rPr>
        <w:t>3</w:t>
      </w:r>
      <w:r w:rsidR="00FE6ADD" w:rsidRPr="00FE6ADD">
        <w:rPr>
          <w:color w:val="000000" w:themeColor="text1"/>
        </w:rPr>
        <w:t>2</w:t>
      </w:r>
      <w:r w:rsidRPr="00FE6ADD">
        <w:rPr>
          <w:color w:val="000000" w:themeColor="text1"/>
        </w:rPr>
        <w:t xml:space="preserve"> «</w:t>
      </w:r>
      <w:r w:rsidR="00786F94">
        <w:t>«О территориальной межведомственной комиссии Мошковского муниципального района по оказанию содействия добровольному переселению в Новосибирскую область соотечественников, проживающих за рубежом</w:t>
      </w:r>
      <w:r w:rsidR="00B25AC1">
        <w:t>»</w:t>
      </w:r>
      <w:r w:rsidRPr="008909C4">
        <w:t xml:space="preserve"> (далее - Постановление) </w:t>
      </w:r>
      <w:r w:rsidR="002E4F44">
        <w:t>заменив</w:t>
      </w:r>
      <w:r w:rsidRPr="008909C4">
        <w:t>:</w:t>
      </w:r>
    </w:p>
    <w:p w:rsidR="008909C4" w:rsidRDefault="00AE02A0" w:rsidP="006F382C">
      <w:r>
        <w:t xml:space="preserve">- </w:t>
      </w:r>
      <w:r w:rsidR="005A19F3">
        <w:t>в</w:t>
      </w:r>
      <w:r w:rsidR="008909C4" w:rsidRPr="008909C4">
        <w:t xml:space="preserve"> </w:t>
      </w:r>
      <w:r w:rsidR="00F76A6F">
        <w:t xml:space="preserve">приложение № </w:t>
      </w:r>
      <w:r w:rsidR="00786F94">
        <w:t>1</w:t>
      </w:r>
      <w:r w:rsidR="00F76A6F">
        <w:t xml:space="preserve"> </w:t>
      </w:r>
      <w:r w:rsidR="008909C4">
        <w:t>«</w:t>
      </w:r>
      <w:r w:rsidR="006F382C" w:rsidRPr="006F382C">
        <w:t>Состав территориальной межведомственной комиссии Мошковского муниципального района по оказанию содействия добровольному переселению в Новосибирскую область соотечественников, проживающих за рубежом</w:t>
      </w:r>
      <w:r w:rsidR="008909C4">
        <w:t>»</w:t>
      </w:r>
      <w:r w:rsidR="008909C4" w:rsidRPr="008909C4">
        <w:t xml:space="preserve"> постановления слова </w:t>
      </w:r>
      <w:r w:rsidR="00A07C16">
        <w:t xml:space="preserve">«Бараник Александр Александрович» на слова «Подвысоцкий Сергей Марьянович», </w:t>
      </w:r>
      <w:r w:rsidR="00C36B11">
        <w:t xml:space="preserve">слова «Пичугова Анастасия Александровна» на слова «Почтарёва Наталья Геннадьевна», слова </w:t>
      </w:r>
      <w:r w:rsidR="008909C4" w:rsidRPr="008909C4">
        <w:t>«</w:t>
      </w:r>
      <w:r w:rsidR="006F382C">
        <w:t>Мурашова Олеся Михайловна</w:t>
      </w:r>
      <w:r w:rsidR="008909C4" w:rsidRPr="008909C4">
        <w:t>» на слова «</w:t>
      </w:r>
      <w:r w:rsidR="006F382C">
        <w:t>Дьяченко Елена Григорьевна</w:t>
      </w:r>
      <w:r w:rsidR="008909C4" w:rsidRPr="008909C4">
        <w:t>»</w:t>
      </w:r>
      <w:r w:rsidR="006F382C">
        <w:t>, слова «Луференко Дмитрий Михайлович» на слова «Федосов Денис Борисович», слова «Сайчук Сергей Викторович» на слова «Рыбалкина Юлия Сергеевна», слова «начальник управления Пенсионного фонда РФ в Мошковском районе» на слова «руководитель клиентской службы (</w:t>
      </w:r>
      <w:r w:rsidR="006F382C" w:rsidRPr="006F382C">
        <w:t>на правах отдела) в Мошковском районе Отделения  Фонда пенсионного и социального страхования Российской Федерации по Новосибирской области</w:t>
      </w:r>
      <w:r w:rsidR="006F382C">
        <w:t>»</w:t>
      </w:r>
      <w:r w:rsidR="004D596D">
        <w:t>, слова «начальник управления образования администрации Мошковского района Новосибирской области» на слова «директор МКУ «Управление образования Мошковского района Новосибирской области»</w:t>
      </w:r>
      <w:r w:rsidR="00A07C16">
        <w:t>.</w:t>
      </w:r>
    </w:p>
    <w:p w:rsidR="008909C4" w:rsidRPr="008909C4" w:rsidRDefault="00212F30" w:rsidP="008909C4">
      <w:r>
        <w:lastRenderedPageBreak/>
        <w:t xml:space="preserve">2. </w:t>
      </w:r>
      <w:r w:rsidR="00F76A6F" w:rsidRPr="00CC4E5C">
        <w:rPr>
          <w:szCs w:val="28"/>
        </w:rPr>
        <w:t xml:space="preserve">Контроль за исполнением настоящего постановления возложить </w:t>
      </w:r>
      <w:r w:rsidR="00C36B11" w:rsidRPr="00CC4E5C">
        <w:rPr>
          <w:szCs w:val="28"/>
        </w:rPr>
        <w:t>на заместителя</w:t>
      </w:r>
      <w:r w:rsidR="00F76A6F" w:rsidRPr="00CC4E5C">
        <w:rPr>
          <w:szCs w:val="28"/>
        </w:rPr>
        <w:t xml:space="preserve"> главы администрации Мошковского района Новосибирской области </w:t>
      </w:r>
      <w:r w:rsidR="00A07C16">
        <w:rPr>
          <w:szCs w:val="28"/>
        </w:rPr>
        <w:t>Подвысоцкого С.М</w:t>
      </w:r>
      <w:r w:rsidR="00F76A6F" w:rsidRPr="00CC4E5C">
        <w:rPr>
          <w:szCs w:val="28"/>
        </w:rPr>
        <w:t>.</w:t>
      </w:r>
    </w:p>
    <w:p w:rsidR="008909C4" w:rsidRPr="00583858" w:rsidRDefault="008909C4" w:rsidP="00F7383C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0C7CD3">
        <w:trPr>
          <w:trHeight w:val="1304"/>
        </w:trPr>
        <w:tc>
          <w:tcPr>
            <w:tcW w:w="4926" w:type="dxa"/>
            <w:vAlign w:val="bottom"/>
          </w:tcPr>
          <w:p w:rsidR="00EA5B0E" w:rsidRDefault="00A07C16" w:rsidP="00A07C16">
            <w:pPr>
              <w:ind w:firstLine="0"/>
              <w:jc w:val="left"/>
            </w:pPr>
            <w:r>
              <w:t xml:space="preserve">И. о. </w:t>
            </w:r>
            <w:r w:rsidR="00F76A6F">
              <w:t>Глав</w:t>
            </w:r>
            <w:r>
              <w:t>ы</w:t>
            </w:r>
            <w:r w:rsidR="00EA5B0E">
              <w:t xml:space="preserve"> Мошковского района</w:t>
            </w:r>
            <w:r w:rsidR="00794C42"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A07C16" w:rsidP="00A07C16">
            <w:pPr>
              <w:ind w:firstLine="0"/>
              <w:jc w:val="right"/>
            </w:pPr>
            <w:r>
              <w:t>Г</w:t>
            </w:r>
            <w:r w:rsidR="00EA5B0E">
              <w:t>.</w:t>
            </w:r>
            <w:r>
              <w:t>В</w:t>
            </w:r>
            <w:r w:rsidR="00EA5B0E">
              <w:t xml:space="preserve">. </w:t>
            </w:r>
            <w:r>
              <w:t>Гейдарова</w:t>
            </w:r>
          </w:p>
        </w:tc>
      </w:tr>
    </w:tbl>
    <w:p w:rsidR="00794C42" w:rsidRDefault="00794C42" w:rsidP="003310AF">
      <w:pPr>
        <w:ind w:firstLine="0"/>
        <w:rPr>
          <w:sz w:val="20"/>
        </w:rPr>
      </w:pPr>
    </w:p>
    <w:p w:rsidR="00794C42" w:rsidRDefault="00794C42" w:rsidP="003310AF">
      <w:pPr>
        <w:ind w:firstLine="0"/>
        <w:rPr>
          <w:sz w:val="20"/>
        </w:rPr>
      </w:pPr>
    </w:p>
    <w:p w:rsidR="00A07C16" w:rsidRDefault="00A07C16" w:rsidP="003310AF">
      <w:pPr>
        <w:ind w:firstLine="0"/>
        <w:rPr>
          <w:sz w:val="20"/>
        </w:rPr>
      </w:pPr>
    </w:p>
    <w:p w:rsidR="00A07C16" w:rsidRDefault="00A07C16" w:rsidP="003310AF">
      <w:pPr>
        <w:ind w:firstLine="0"/>
        <w:rPr>
          <w:sz w:val="20"/>
        </w:rPr>
      </w:pPr>
    </w:p>
    <w:p w:rsidR="00A07C16" w:rsidRDefault="00A07C16" w:rsidP="003310AF">
      <w:pPr>
        <w:ind w:firstLine="0"/>
        <w:rPr>
          <w:sz w:val="20"/>
        </w:rPr>
      </w:pPr>
    </w:p>
    <w:p w:rsidR="00A07C16" w:rsidRDefault="00A07C16" w:rsidP="003310AF">
      <w:pPr>
        <w:ind w:firstLine="0"/>
        <w:rPr>
          <w:sz w:val="20"/>
        </w:rPr>
      </w:pPr>
    </w:p>
    <w:p w:rsidR="003310AF" w:rsidRPr="003310AF" w:rsidRDefault="003310AF" w:rsidP="003310AF">
      <w:pPr>
        <w:ind w:firstLine="0"/>
        <w:rPr>
          <w:sz w:val="20"/>
        </w:rPr>
      </w:pPr>
      <w:bookmarkStart w:id="0" w:name="_GoBack"/>
      <w:bookmarkEnd w:id="0"/>
    </w:p>
    <w:sectPr w:rsidR="003310AF" w:rsidRPr="003310AF" w:rsidSect="007448C4">
      <w:headerReference w:type="default" r:id="rId9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0A22" w:rsidRDefault="00260A22" w:rsidP="00791F5A">
      <w:r>
        <w:separator/>
      </w:r>
    </w:p>
  </w:endnote>
  <w:endnote w:type="continuationSeparator" w:id="0">
    <w:p w:rsidR="00260A22" w:rsidRDefault="00260A22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0A22" w:rsidRDefault="00260A22" w:rsidP="00791F5A">
      <w:r>
        <w:separator/>
      </w:r>
    </w:p>
  </w:footnote>
  <w:footnote w:type="continuationSeparator" w:id="0">
    <w:p w:rsidR="00260A22" w:rsidRDefault="00260A22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6828F5">
          <w:rPr>
            <w:noProof/>
          </w:rPr>
          <w:t>2</w:t>
        </w:r>
        <w:r w:rsidRPr="00B10074">
          <w:fldChar w:fldCharType="end"/>
        </w:r>
      </w:p>
      <w:p w:rsidR="007448C4" w:rsidRPr="007448C4" w:rsidRDefault="00260A22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F2A"/>
    <w:rsid w:val="000C7CD3"/>
    <w:rsid w:val="000D6592"/>
    <w:rsid w:val="000E0654"/>
    <w:rsid w:val="000F59AA"/>
    <w:rsid w:val="00122143"/>
    <w:rsid w:val="0013099C"/>
    <w:rsid w:val="001464F0"/>
    <w:rsid w:val="0015033B"/>
    <w:rsid w:val="001A3808"/>
    <w:rsid w:val="001B268A"/>
    <w:rsid w:val="00212F30"/>
    <w:rsid w:val="00260A22"/>
    <w:rsid w:val="002705DB"/>
    <w:rsid w:val="002A2623"/>
    <w:rsid w:val="002A794B"/>
    <w:rsid w:val="002B1603"/>
    <w:rsid w:val="002B1C28"/>
    <w:rsid w:val="002E3CB0"/>
    <w:rsid w:val="002E3E28"/>
    <w:rsid w:val="002E4F44"/>
    <w:rsid w:val="003161B8"/>
    <w:rsid w:val="003310AF"/>
    <w:rsid w:val="00381D6F"/>
    <w:rsid w:val="003A160B"/>
    <w:rsid w:val="003B0A97"/>
    <w:rsid w:val="00411DB5"/>
    <w:rsid w:val="004733F1"/>
    <w:rsid w:val="004755FF"/>
    <w:rsid w:val="004C4F2A"/>
    <w:rsid w:val="004D596D"/>
    <w:rsid w:val="0050282B"/>
    <w:rsid w:val="005140BC"/>
    <w:rsid w:val="00537B4F"/>
    <w:rsid w:val="00560871"/>
    <w:rsid w:val="00583858"/>
    <w:rsid w:val="005A19F3"/>
    <w:rsid w:val="005B02CC"/>
    <w:rsid w:val="00615448"/>
    <w:rsid w:val="00667A9E"/>
    <w:rsid w:val="00673F9A"/>
    <w:rsid w:val="006828F5"/>
    <w:rsid w:val="006F382C"/>
    <w:rsid w:val="0072069E"/>
    <w:rsid w:val="007314F5"/>
    <w:rsid w:val="007448C4"/>
    <w:rsid w:val="00746927"/>
    <w:rsid w:val="007839B6"/>
    <w:rsid w:val="00786F94"/>
    <w:rsid w:val="00791F5A"/>
    <w:rsid w:val="00794C42"/>
    <w:rsid w:val="00797897"/>
    <w:rsid w:val="008909C4"/>
    <w:rsid w:val="008E0A39"/>
    <w:rsid w:val="00990325"/>
    <w:rsid w:val="009C04E9"/>
    <w:rsid w:val="009D1F87"/>
    <w:rsid w:val="009D4508"/>
    <w:rsid w:val="00A07C16"/>
    <w:rsid w:val="00A314E7"/>
    <w:rsid w:val="00A60553"/>
    <w:rsid w:val="00AC1328"/>
    <w:rsid w:val="00AE02A0"/>
    <w:rsid w:val="00B10074"/>
    <w:rsid w:val="00B20BFC"/>
    <w:rsid w:val="00B25AC1"/>
    <w:rsid w:val="00B52B80"/>
    <w:rsid w:val="00BC22B8"/>
    <w:rsid w:val="00C32DC0"/>
    <w:rsid w:val="00C36B11"/>
    <w:rsid w:val="00D1272A"/>
    <w:rsid w:val="00DA41BE"/>
    <w:rsid w:val="00DA7F0E"/>
    <w:rsid w:val="00DE66D8"/>
    <w:rsid w:val="00E04C5B"/>
    <w:rsid w:val="00EA5B0E"/>
    <w:rsid w:val="00EB5ABE"/>
    <w:rsid w:val="00ED51FB"/>
    <w:rsid w:val="00EF6C65"/>
    <w:rsid w:val="00F302CA"/>
    <w:rsid w:val="00F67AD6"/>
    <w:rsid w:val="00F7383C"/>
    <w:rsid w:val="00F76A6F"/>
    <w:rsid w:val="00FA35EF"/>
    <w:rsid w:val="00FE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ED01FC-9070-4CC8-AD8F-64E987282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5;&#1086;&#1083;&#1100;&#1079;&#1086;&#1074;&#1072;&#1090;&#1077;&#1083;&#1100;\Desktop\&#1055;&#1086;&#1089;&#1090;&#1072;&#1085;&#1086;&#1074;&#1083;&#1077;&#1085;&#1080;&#1077;%20&#1086;%20&#1074;&#1085;&#1077;&#1089;&#1077;&#1085;&#1080;&#1080;%20&#1080;&#1079;&#1084;&#1077;&#1085;&#1077;&#1085;&#1080;&#1081;%20&#1074;%20&#1087;&#1086;&#1089;&#1090;&#1072;&#1085;&#1086;&#1074;&#1083;&#1077;&#1085;&#1080;&#1077;%20&#1086;&#1090;%2016.10.2020%20&#8470;%2085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98010-DB63-4656-9681-5FEE8288A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о внесении изменений в постановление от 16.10.2020 № 85</Template>
  <TotalTime>254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Пользователь</dc:creator>
  <cp:lastModifiedBy>User</cp:lastModifiedBy>
  <cp:revision>21</cp:revision>
  <cp:lastPrinted>2012-04-13T05:22:00Z</cp:lastPrinted>
  <dcterms:created xsi:type="dcterms:W3CDTF">2022-05-13T02:30:00Z</dcterms:created>
  <dcterms:modified xsi:type="dcterms:W3CDTF">2025-05-20T03:59:00Z</dcterms:modified>
</cp:coreProperties>
</file>