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946" w:type="pct"/>
        <w:jc w:val="center"/>
        <w:tblLook w:val="04A0" w:firstRow="1" w:lastRow="0" w:firstColumn="1" w:lastColumn="0" w:noHBand="0" w:noVBand="1"/>
      </w:tblPr>
      <w:tblGrid>
        <w:gridCol w:w="9914"/>
      </w:tblGrid>
      <w:tr w:rsidR="008E0A39" w:rsidRPr="008E0A39" w14:paraId="4CDDAD14" w14:textId="77777777" w:rsidTr="00F2155F">
        <w:trPr>
          <w:trHeight w:val="1128"/>
          <w:jc w:val="center"/>
        </w:trPr>
        <w:tc>
          <w:tcPr>
            <w:tcW w:w="9914" w:type="dxa"/>
            <w:shd w:val="clear" w:color="auto" w:fill="auto"/>
            <w:vAlign w:val="center"/>
          </w:tcPr>
          <w:p w14:paraId="452C3AEF" w14:textId="77777777" w:rsidR="008E0A39" w:rsidRPr="008E0A39" w:rsidRDefault="00FB5F4F" w:rsidP="00140CB2">
            <w:pPr>
              <w:ind w:firstLine="0"/>
              <w:jc w:val="center"/>
            </w:pPr>
            <w:r w:rsidRPr="00B8013C">
              <w:rPr>
                <w:noProof/>
              </w:rPr>
              <w:drawing>
                <wp:inline distT="0" distB="0" distL="0" distR="0" wp14:anchorId="7D6E4617" wp14:editId="0A83E8E1">
                  <wp:extent cx="543560" cy="647065"/>
                  <wp:effectExtent l="0" t="0" r="8890" b="63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47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14:paraId="5FD72717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6F45B254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5DEC83BD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C0390D2" w14:textId="77777777" w:rsidR="008E0A39" w:rsidRPr="00341415" w:rsidRDefault="0013099C" w:rsidP="00341415">
            <w:pPr>
              <w:ind w:firstLine="0"/>
              <w:jc w:val="center"/>
              <w:rPr>
                <w:b/>
                <w:szCs w:val="28"/>
              </w:rPr>
            </w:pPr>
            <w:r w:rsidRPr="00341415">
              <w:rPr>
                <w:b/>
                <w:szCs w:val="28"/>
              </w:rPr>
              <w:t>АДМИНИСТРАЦИЯ</w:t>
            </w:r>
            <w:r w:rsidR="008E0A39" w:rsidRPr="00341415">
              <w:rPr>
                <w:b/>
                <w:szCs w:val="28"/>
              </w:rPr>
              <w:t xml:space="preserve"> МОШКОВСКОГО РАЙОНА</w:t>
            </w:r>
          </w:p>
          <w:p w14:paraId="0FD79E9C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  <w:r w:rsidRPr="00341415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14:paraId="2E3D74B7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586C4EC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2BB500F4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06B3684D" w14:textId="77777777" w:rsidR="008E0A39" w:rsidRPr="007114D0" w:rsidRDefault="007114D0" w:rsidP="00341415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14:paraId="4347E9BA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9F26635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5F4DD3A2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620"/>
              <w:gridCol w:w="1974"/>
              <w:gridCol w:w="484"/>
              <w:gridCol w:w="1301"/>
            </w:tblGrid>
            <w:tr w:rsidR="00F2155F" w:rsidRPr="008E0A39" w14:paraId="2D2C4F8E" w14:textId="77777777" w:rsidTr="00766359">
              <w:trPr>
                <w:jc w:val="center"/>
              </w:trPr>
              <w:tc>
                <w:tcPr>
                  <w:tcW w:w="620" w:type="dxa"/>
                  <w:shd w:val="clear" w:color="auto" w:fill="auto"/>
                  <w:vAlign w:val="bottom"/>
                </w:tcPr>
                <w:p w14:paraId="5260F727" w14:textId="77777777" w:rsidR="00F2155F" w:rsidRPr="00DA0FAD" w:rsidRDefault="00F2155F" w:rsidP="00F2155F">
                  <w:pPr>
                    <w:ind w:firstLine="0"/>
                    <w:jc w:val="left"/>
                    <w:rPr>
                      <w:szCs w:val="28"/>
                    </w:rPr>
                  </w:pPr>
                  <w:r w:rsidRPr="00DA0FAD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1974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6CF685BB" w14:textId="4AD40259" w:rsidR="00F2155F" w:rsidRPr="00DA0FAD" w:rsidRDefault="00C757DB" w:rsidP="00F2155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26.11.2024</w:t>
                  </w:r>
                </w:p>
              </w:tc>
              <w:tc>
                <w:tcPr>
                  <w:tcW w:w="484" w:type="dxa"/>
                  <w:shd w:val="clear" w:color="auto" w:fill="auto"/>
                  <w:vAlign w:val="bottom"/>
                </w:tcPr>
                <w:p w14:paraId="48754CB8" w14:textId="77777777" w:rsidR="00F2155F" w:rsidRPr="00DA0FAD" w:rsidRDefault="00F2155F" w:rsidP="00F2155F">
                  <w:pPr>
                    <w:ind w:firstLine="0"/>
                    <w:jc w:val="right"/>
                    <w:rPr>
                      <w:szCs w:val="28"/>
                    </w:rPr>
                  </w:pPr>
                  <w:r w:rsidRPr="00DA0FAD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301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570D1D5D" w14:textId="426AE12E" w:rsidR="00F2155F" w:rsidRPr="00DA0FAD" w:rsidRDefault="00C757DB" w:rsidP="00F2155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147</w:t>
                  </w:r>
                </w:p>
              </w:tc>
            </w:tr>
          </w:tbl>
          <w:p w14:paraId="43B15DE1" w14:textId="77777777" w:rsidR="008E0A39" w:rsidRPr="00341415" w:rsidRDefault="008E0A39" w:rsidP="00341415">
            <w:pPr>
              <w:ind w:firstLine="0"/>
              <w:jc w:val="center"/>
              <w:rPr>
                <w:szCs w:val="28"/>
                <w:lang w:val="en-US"/>
              </w:rPr>
            </w:pPr>
          </w:p>
          <w:p w14:paraId="066B594F" w14:textId="77777777" w:rsidR="00A314E7" w:rsidRPr="00341415" w:rsidRDefault="00A314E7" w:rsidP="00341415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14:paraId="7B110E9C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6574410A" w14:textId="77777777" w:rsidR="00E87B85" w:rsidRDefault="00E87B85" w:rsidP="00C707D7">
            <w:pPr>
              <w:shd w:val="clear" w:color="auto" w:fill="FFFFFF"/>
              <w:ind w:firstLine="0"/>
              <w:jc w:val="center"/>
              <w:rPr>
                <w:szCs w:val="28"/>
                <w:lang w:eastAsia="ar-SA"/>
              </w:rPr>
            </w:pPr>
            <w:r w:rsidRPr="00E87B85">
              <w:rPr>
                <w:szCs w:val="28"/>
                <w:lang w:eastAsia="ar-SA"/>
              </w:rPr>
              <w:t xml:space="preserve">О создании нештатных формирований </w:t>
            </w:r>
          </w:p>
          <w:p w14:paraId="6C69C0CE" w14:textId="1B13419D" w:rsidR="00B65577" w:rsidRDefault="00E87B85" w:rsidP="00C707D7">
            <w:pPr>
              <w:shd w:val="clear" w:color="auto" w:fill="FFFFFF"/>
              <w:ind w:firstLine="0"/>
              <w:jc w:val="center"/>
              <w:rPr>
                <w:szCs w:val="28"/>
                <w:lang w:eastAsia="ar-SA"/>
              </w:rPr>
            </w:pPr>
            <w:r w:rsidRPr="00E87B85">
              <w:rPr>
                <w:szCs w:val="28"/>
                <w:lang w:eastAsia="ar-SA"/>
              </w:rPr>
              <w:t xml:space="preserve">по обеспечению выполнения мероприятий </w:t>
            </w:r>
            <w:r w:rsidR="0046540C">
              <w:rPr>
                <w:szCs w:val="28"/>
                <w:lang w:eastAsia="ar-SA"/>
              </w:rPr>
              <w:t xml:space="preserve">по </w:t>
            </w:r>
            <w:r w:rsidRPr="00E87B85">
              <w:rPr>
                <w:szCs w:val="28"/>
                <w:lang w:eastAsia="ar-SA"/>
              </w:rPr>
              <w:t>гражданской оборон</w:t>
            </w:r>
            <w:bookmarkStart w:id="0" w:name="_Hlk137727703"/>
            <w:r w:rsidR="0046540C">
              <w:rPr>
                <w:szCs w:val="28"/>
                <w:lang w:eastAsia="ar-SA"/>
              </w:rPr>
              <w:t>е</w:t>
            </w:r>
          </w:p>
          <w:p w14:paraId="1B3C8041" w14:textId="12C360EB" w:rsidR="00E03AE9" w:rsidRPr="00E03AE9" w:rsidRDefault="00B65577" w:rsidP="002D57D1">
            <w:pPr>
              <w:shd w:val="clear" w:color="auto" w:fill="FFFFFF"/>
              <w:ind w:firstLine="0"/>
              <w:jc w:val="center"/>
              <w:rPr>
                <w:color w:val="000000"/>
                <w:szCs w:val="28"/>
                <w:lang w:bidi="ru-RU"/>
              </w:rPr>
            </w:pPr>
            <w:r>
              <w:rPr>
                <w:szCs w:val="28"/>
                <w:lang w:eastAsia="ar-SA"/>
              </w:rPr>
              <w:t xml:space="preserve">на территории </w:t>
            </w:r>
            <w:r w:rsidR="002D57D1" w:rsidRPr="00946C53">
              <w:rPr>
                <w:szCs w:val="28"/>
                <w:lang w:eastAsia="ar-SA"/>
              </w:rPr>
              <w:t>Мошковско</w:t>
            </w:r>
            <w:r>
              <w:rPr>
                <w:szCs w:val="28"/>
                <w:lang w:eastAsia="ar-SA"/>
              </w:rPr>
              <w:t>го</w:t>
            </w:r>
            <w:r w:rsidR="002D57D1" w:rsidRPr="00946C53">
              <w:rPr>
                <w:szCs w:val="28"/>
                <w:lang w:eastAsia="ar-SA"/>
              </w:rPr>
              <w:t xml:space="preserve"> район</w:t>
            </w:r>
            <w:r>
              <w:rPr>
                <w:szCs w:val="28"/>
                <w:lang w:eastAsia="ar-SA"/>
              </w:rPr>
              <w:t xml:space="preserve">а </w:t>
            </w:r>
            <w:r w:rsidR="002D57D1" w:rsidRPr="00946C53">
              <w:rPr>
                <w:szCs w:val="28"/>
                <w:lang w:eastAsia="ar-SA"/>
              </w:rPr>
              <w:t>Новосибирской области</w:t>
            </w:r>
            <w:bookmarkEnd w:id="0"/>
            <w:r>
              <w:rPr>
                <w:szCs w:val="28"/>
                <w:lang w:eastAsia="ar-SA"/>
              </w:rPr>
              <w:t xml:space="preserve"> </w:t>
            </w:r>
          </w:p>
        </w:tc>
      </w:tr>
      <w:tr w:rsidR="002E3E28" w:rsidRPr="008E0A39" w14:paraId="03A7CBDC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86A5E12" w14:textId="77777777" w:rsidR="00A314E7" w:rsidRPr="0049238E" w:rsidRDefault="00A314E7" w:rsidP="00341415">
            <w:pPr>
              <w:ind w:firstLine="0"/>
              <w:jc w:val="center"/>
              <w:rPr>
                <w:szCs w:val="28"/>
              </w:rPr>
            </w:pPr>
          </w:p>
        </w:tc>
      </w:tr>
    </w:tbl>
    <w:p w14:paraId="4166483E" w14:textId="3F1F09D5" w:rsidR="005678F1" w:rsidRPr="00F41FFB" w:rsidRDefault="00C707D7" w:rsidP="00F41FFB">
      <w:pPr>
        <w:widowControl w:val="0"/>
        <w:spacing w:line="276" w:lineRule="auto"/>
        <w:rPr>
          <w:spacing w:val="-6"/>
          <w:lang w:bidi="ru-RU"/>
        </w:rPr>
      </w:pPr>
      <w:r w:rsidRPr="007B6A8B">
        <w:rPr>
          <w:lang w:bidi="ru-RU"/>
        </w:rPr>
        <w:t>В соответствии с Федеральными законами</w:t>
      </w:r>
      <w:r w:rsidR="006E1FD4" w:rsidRPr="007B6A8B">
        <w:rPr>
          <w:lang w:bidi="ru-RU"/>
        </w:rPr>
        <w:t xml:space="preserve"> от 12.02.1998 №28-</w:t>
      </w:r>
      <w:r w:rsidR="0046540C" w:rsidRPr="007B6A8B">
        <w:rPr>
          <w:lang w:bidi="ru-RU"/>
        </w:rPr>
        <w:t xml:space="preserve">ФЗ </w:t>
      </w:r>
      <w:r w:rsidR="0046540C" w:rsidRPr="007B6A8B">
        <w:rPr>
          <w:lang w:bidi="ru-RU"/>
        </w:rPr>
        <w:br/>
        <w:t>«</w:t>
      </w:r>
      <w:r w:rsidR="006E1FD4" w:rsidRPr="007B6A8B">
        <w:rPr>
          <w:lang w:bidi="ru-RU"/>
        </w:rPr>
        <w:t>О гражданской обороне»,</w:t>
      </w:r>
      <w:r w:rsidRPr="007B6A8B">
        <w:rPr>
          <w:lang w:bidi="ru-RU"/>
        </w:rPr>
        <w:t xml:space="preserve"> от 06.10.2003 №131-ФЗ «Об общих принципах организации местного самоуправления в Российской Федерации»</w:t>
      </w:r>
      <w:r w:rsidR="006E1FD4" w:rsidRPr="007B6A8B">
        <w:rPr>
          <w:lang w:bidi="ru-RU"/>
        </w:rPr>
        <w:t xml:space="preserve"> и приказ</w:t>
      </w:r>
      <w:r w:rsidR="00937341" w:rsidRPr="007B6A8B">
        <w:rPr>
          <w:lang w:bidi="ru-RU"/>
        </w:rPr>
        <w:t>ом</w:t>
      </w:r>
      <w:r w:rsidR="006E1FD4" w:rsidRPr="007B6A8B">
        <w:rPr>
          <w:lang w:bidi="ru-RU"/>
        </w:rPr>
        <w:t xml:space="preserve"> </w:t>
      </w:r>
      <w:r w:rsidR="006E1FD4" w:rsidRPr="007B6A8B">
        <w:rPr>
          <w:lang w:bidi="ru-RU"/>
        </w:rPr>
        <w:br/>
        <w:t>МЧС России от 18.12.2014 № 701 «</w:t>
      </w:r>
      <w:r w:rsidR="0046540C" w:rsidRPr="007B6A8B">
        <w:rPr>
          <w:lang w:bidi="ru-RU"/>
        </w:rPr>
        <w:t xml:space="preserve">Об утверждении Типового порядка создания нештатных формирований по обеспечению выполнения мероприятий </w:t>
      </w:r>
      <w:r w:rsidR="008B7496" w:rsidRPr="007B6A8B">
        <w:rPr>
          <w:lang w:bidi="ru-RU"/>
        </w:rPr>
        <w:br/>
      </w:r>
      <w:r w:rsidR="0046540C" w:rsidRPr="007B6A8B">
        <w:rPr>
          <w:lang w:bidi="ru-RU"/>
        </w:rPr>
        <w:t>по гражданской обороне</w:t>
      </w:r>
      <w:r w:rsidR="00370125" w:rsidRPr="007B6A8B">
        <w:rPr>
          <w:lang w:bidi="ru-RU"/>
        </w:rPr>
        <w:t>»</w:t>
      </w:r>
      <w:r w:rsidR="008B7496" w:rsidRPr="007B6A8B">
        <w:rPr>
          <w:lang w:bidi="ru-RU"/>
        </w:rPr>
        <w:t>,</w:t>
      </w:r>
      <w:r w:rsidR="003A13DF" w:rsidRPr="007B6A8B">
        <w:rPr>
          <w:lang w:bidi="ru-RU"/>
        </w:rPr>
        <w:t xml:space="preserve"> </w:t>
      </w:r>
      <w:r w:rsidR="005678F1" w:rsidRPr="007B6A8B">
        <w:rPr>
          <w:lang w:bidi="ru-RU"/>
        </w:rPr>
        <w:t xml:space="preserve">в целях участия учреждений, организаций </w:t>
      </w:r>
      <w:r w:rsidR="00F41FFB">
        <w:rPr>
          <w:lang w:bidi="ru-RU"/>
        </w:rPr>
        <w:br/>
      </w:r>
      <w:r w:rsidR="005678F1" w:rsidRPr="007B6A8B">
        <w:rPr>
          <w:lang w:bidi="ru-RU"/>
        </w:rPr>
        <w:t xml:space="preserve">и предприятий, осуществляющих свою хозяйственную и иную деятельность </w:t>
      </w:r>
      <w:r w:rsidR="00F41FFB">
        <w:rPr>
          <w:lang w:bidi="ru-RU"/>
        </w:rPr>
        <w:br/>
      </w:r>
      <w:r w:rsidR="005678F1" w:rsidRPr="007B6A8B">
        <w:rPr>
          <w:lang w:bidi="ru-RU"/>
        </w:rPr>
        <w:t>на территории Мошковского района</w:t>
      </w:r>
      <w:r w:rsidR="00937341" w:rsidRPr="007B6A8B">
        <w:rPr>
          <w:lang w:bidi="ru-RU"/>
        </w:rPr>
        <w:t xml:space="preserve"> Новосибирской области</w:t>
      </w:r>
      <w:r w:rsidR="00633109" w:rsidRPr="007B6A8B">
        <w:rPr>
          <w:lang w:bidi="ru-RU"/>
        </w:rPr>
        <w:t>,</w:t>
      </w:r>
      <w:r w:rsidR="005678F1" w:rsidRPr="007B6A8B">
        <w:rPr>
          <w:lang w:bidi="ru-RU"/>
        </w:rPr>
        <w:t xml:space="preserve"> независимо </w:t>
      </w:r>
      <w:r w:rsidR="00F41FFB">
        <w:rPr>
          <w:lang w:bidi="ru-RU"/>
        </w:rPr>
        <w:br/>
      </w:r>
      <w:r w:rsidR="005678F1" w:rsidRPr="007B6A8B">
        <w:rPr>
          <w:lang w:bidi="ru-RU"/>
        </w:rPr>
        <w:t>от организационно-правовых форм и форм собственности</w:t>
      </w:r>
      <w:r w:rsidR="00633109" w:rsidRPr="007B6A8B">
        <w:rPr>
          <w:lang w:bidi="ru-RU"/>
        </w:rPr>
        <w:t>,</w:t>
      </w:r>
      <w:r w:rsidR="005678F1" w:rsidRPr="007B6A8B">
        <w:rPr>
          <w:lang w:bidi="ru-RU"/>
        </w:rPr>
        <w:t xml:space="preserve"> в обеспечении выполнения мероприятий по гражданской обороне и проведения не связанных </w:t>
      </w:r>
      <w:r w:rsidR="00F41FFB">
        <w:rPr>
          <w:lang w:bidi="ru-RU"/>
        </w:rPr>
        <w:br/>
      </w:r>
      <w:r w:rsidR="005678F1" w:rsidRPr="00F41FFB">
        <w:rPr>
          <w:spacing w:val="-6"/>
          <w:lang w:bidi="ru-RU"/>
        </w:rPr>
        <w:t>с угрозой жизни и здоровью людей неотложных работ при ликвидации чрезвычайных ситуаций на территории Мошковского района</w:t>
      </w:r>
      <w:r w:rsidR="00937341" w:rsidRPr="00F41FFB">
        <w:rPr>
          <w:spacing w:val="-6"/>
          <w:lang w:bidi="ru-RU"/>
        </w:rPr>
        <w:t xml:space="preserve"> Новосибирской области</w:t>
      </w:r>
      <w:r w:rsidR="005678F1" w:rsidRPr="00F41FFB">
        <w:rPr>
          <w:spacing w:val="-6"/>
          <w:lang w:bidi="ru-RU"/>
        </w:rPr>
        <w:t>,</w:t>
      </w:r>
    </w:p>
    <w:p w14:paraId="7414DADB" w14:textId="77777777" w:rsidR="0077535E" w:rsidRPr="007B6A8B" w:rsidRDefault="0077535E" w:rsidP="00F41FFB">
      <w:pPr>
        <w:widowControl w:val="0"/>
        <w:spacing w:line="276" w:lineRule="auto"/>
        <w:ind w:firstLine="0"/>
        <w:rPr>
          <w:szCs w:val="28"/>
          <w:lang w:bidi="ru-RU"/>
        </w:rPr>
      </w:pPr>
      <w:r w:rsidRPr="007B6A8B">
        <w:rPr>
          <w:szCs w:val="28"/>
          <w:lang w:bidi="ru-RU"/>
        </w:rPr>
        <w:t>ПОСТАНОВЛЯЮ:</w:t>
      </w:r>
    </w:p>
    <w:p w14:paraId="2FAB04BB" w14:textId="6F2A6AB5" w:rsidR="00E544CA" w:rsidRPr="00F41FFB" w:rsidRDefault="00F41FFB" w:rsidP="00F41FFB">
      <w:pPr>
        <w:shd w:val="clear" w:color="auto" w:fill="FFFFFF"/>
        <w:tabs>
          <w:tab w:val="left" w:pos="760"/>
        </w:tabs>
        <w:spacing w:line="276" w:lineRule="auto"/>
        <w:rPr>
          <w:spacing w:val="-4"/>
          <w:szCs w:val="28"/>
          <w:lang w:eastAsia="ar-SA"/>
        </w:rPr>
      </w:pPr>
      <w:r>
        <w:rPr>
          <w:szCs w:val="28"/>
        </w:rPr>
        <w:t xml:space="preserve">1. </w:t>
      </w:r>
      <w:r w:rsidR="00014AC4" w:rsidRPr="00F41FFB">
        <w:rPr>
          <w:spacing w:val="-4"/>
          <w:szCs w:val="28"/>
        </w:rPr>
        <w:t xml:space="preserve">Утвердить состав сил и средств </w:t>
      </w:r>
      <w:r w:rsidR="00937341" w:rsidRPr="00F41FFB">
        <w:rPr>
          <w:spacing w:val="-4"/>
          <w:szCs w:val="28"/>
        </w:rPr>
        <w:t>нештатных формирований по обеспечению выполнения мероприятий по гражданской обороне (далее - НФГО)</w:t>
      </w:r>
      <w:r w:rsidR="00737E83" w:rsidRPr="00F41FFB">
        <w:rPr>
          <w:spacing w:val="-4"/>
          <w:szCs w:val="28"/>
        </w:rPr>
        <w:t>,</w:t>
      </w:r>
      <w:r w:rsidR="00544D19" w:rsidRPr="00F41FFB">
        <w:rPr>
          <w:spacing w:val="-4"/>
          <w:szCs w:val="28"/>
        </w:rPr>
        <w:t xml:space="preserve"> создаваемых на территории </w:t>
      </w:r>
      <w:r w:rsidR="00544D19" w:rsidRPr="00F41FFB">
        <w:rPr>
          <w:spacing w:val="-4"/>
          <w:szCs w:val="28"/>
          <w:lang w:eastAsia="ar-SA"/>
        </w:rPr>
        <w:t xml:space="preserve">Мошковского </w:t>
      </w:r>
      <w:r w:rsidR="00544D19" w:rsidRPr="00F41FFB">
        <w:rPr>
          <w:spacing w:val="-4"/>
          <w:szCs w:val="28"/>
        </w:rPr>
        <w:t xml:space="preserve">района Новосибирской области, </w:t>
      </w:r>
      <w:r w:rsidR="00813A0D" w:rsidRPr="00F41FFB">
        <w:rPr>
          <w:spacing w:val="-4"/>
          <w:szCs w:val="28"/>
        </w:rPr>
        <w:t>предприятиями</w:t>
      </w:r>
      <w:r w:rsidR="00737E83" w:rsidRPr="00F41FFB">
        <w:rPr>
          <w:spacing w:val="-4"/>
          <w:szCs w:val="28"/>
        </w:rPr>
        <w:t>,</w:t>
      </w:r>
      <w:r w:rsidR="00544D19" w:rsidRPr="00F41FFB">
        <w:rPr>
          <w:spacing w:val="-4"/>
          <w:szCs w:val="28"/>
        </w:rPr>
        <w:t xml:space="preserve"> организациями</w:t>
      </w:r>
      <w:r w:rsidR="00737E83" w:rsidRPr="00F41FFB">
        <w:rPr>
          <w:spacing w:val="-4"/>
          <w:szCs w:val="28"/>
        </w:rPr>
        <w:t xml:space="preserve"> и учреждениями</w:t>
      </w:r>
      <w:r w:rsidR="00544D19" w:rsidRPr="00F41FFB">
        <w:rPr>
          <w:spacing w:val="-4"/>
          <w:szCs w:val="28"/>
        </w:rPr>
        <w:t xml:space="preserve"> подведомственными администрации </w:t>
      </w:r>
      <w:r w:rsidR="00937341" w:rsidRPr="00F41FFB">
        <w:rPr>
          <w:spacing w:val="-4"/>
          <w:szCs w:val="28"/>
        </w:rPr>
        <w:t xml:space="preserve">Мошковского района Новосибирской области </w:t>
      </w:r>
      <w:r w:rsidR="00E544CA" w:rsidRPr="00F41FFB">
        <w:rPr>
          <w:spacing w:val="-4"/>
          <w:szCs w:val="28"/>
        </w:rPr>
        <w:t>обеспечивающих выполнение мероприятий гражданской обороны Мошковского района Новосибирской области</w:t>
      </w:r>
      <w:r w:rsidR="00544D19" w:rsidRPr="00F41FFB">
        <w:rPr>
          <w:spacing w:val="-4"/>
          <w:szCs w:val="28"/>
        </w:rPr>
        <w:t xml:space="preserve"> (Приложение 1). </w:t>
      </w:r>
    </w:p>
    <w:p w14:paraId="50EF4E6A" w14:textId="41E591CB" w:rsidR="007B5863" w:rsidRPr="00F41FFB" w:rsidRDefault="00F41FFB" w:rsidP="00F41FFB">
      <w:pPr>
        <w:shd w:val="clear" w:color="auto" w:fill="FFFFFF"/>
        <w:tabs>
          <w:tab w:val="left" w:pos="760"/>
        </w:tabs>
        <w:spacing w:line="276" w:lineRule="auto"/>
        <w:rPr>
          <w:spacing w:val="-6"/>
          <w:szCs w:val="28"/>
          <w:lang w:eastAsia="ar-SA"/>
        </w:rPr>
      </w:pPr>
      <w:r>
        <w:rPr>
          <w:spacing w:val="-6"/>
          <w:szCs w:val="28"/>
        </w:rPr>
        <w:t xml:space="preserve">2. </w:t>
      </w:r>
      <w:r w:rsidR="007B5863" w:rsidRPr="00F41FFB">
        <w:rPr>
          <w:spacing w:val="-6"/>
          <w:szCs w:val="28"/>
        </w:rPr>
        <w:t xml:space="preserve">Утвердить Перечень </w:t>
      </w:r>
      <w:r w:rsidR="00737E83" w:rsidRPr="00F41FFB">
        <w:rPr>
          <w:spacing w:val="-6"/>
          <w:szCs w:val="28"/>
        </w:rPr>
        <w:t xml:space="preserve">предприятий, </w:t>
      </w:r>
      <w:r w:rsidR="007B5863" w:rsidRPr="00F41FFB">
        <w:rPr>
          <w:spacing w:val="-6"/>
          <w:szCs w:val="28"/>
        </w:rPr>
        <w:t>организаций</w:t>
      </w:r>
      <w:r w:rsidR="00737E83" w:rsidRPr="00F41FFB">
        <w:rPr>
          <w:spacing w:val="-6"/>
          <w:szCs w:val="28"/>
        </w:rPr>
        <w:t xml:space="preserve"> и учреждений,</w:t>
      </w:r>
      <w:r w:rsidR="007B5863" w:rsidRPr="00F41FFB">
        <w:rPr>
          <w:spacing w:val="-6"/>
          <w:szCs w:val="28"/>
        </w:rPr>
        <w:t xml:space="preserve"> </w:t>
      </w:r>
      <w:r w:rsidR="00AF4FC6" w:rsidRPr="00F41FFB">
        <w:rPr>
          <w:spacing w:val="-6"/>
          <w:szCs w:val="28"/>
        </w:rPr>
        <w:t>создаваемых</w:t>
      </w:r>
      <w:r w:rsidR="00813A0D" w:rsidRPr="00F41FFB">
        <w:rPr>
          <w:spacing w:val="-6"/>
          <w:szCs w:val="28"/>
        </w:rPr>
        <w:t xml:space="preserve"> ими</w:t>
      </w:r>
      <w:r w:rsidR="00AF4FC6" w:rsidRPr="00F41FFB">
        <w:rPr>
          <w:spacing w:val="-6"/>
          <w:szCs w:val="28"/>
        </w:rPr>
        <w:t xml:space="preserve"> </w:t>
      </w:r>
      <w:r w:rsidR="006F1200" w:rsidRPr="00F41FFB">
        <w:rPr>
          <w:spacing w:val="-6"/>
          <w:szCs w:val="28"/>
        </w:rPr>
        <w:t>НФГО</w:t>
      </w:r>
      <w:r w:rsidR="00E544CA" w:rsidRPr="00F41FFB">
        <w:rPr>
          <w:spacing w:val="-6"/>
          <w:szCs w:val="28"/>
        </w:rPr>
        <w:t>, обеспечивающих выполнения мероприятий гражданской обороны на территории Мошковского района Новосибирской области (Приложение 2)</w:t>
      </w:r>
      <w:r w:rsidR="00E544CA" w:rsidRPr="00F41FFB">
        <w:rPr>
          <w:spacing w:val="-6"/>
          <w:szCs w:val="28"/>
          <w:lang w:eastAsia="ar-SA"/>
        </w:rPr>
        <w:t>.</w:t>
      </w:r>
    </w:p>
    <w:p w14:paraId="62234AA9" w14:textId="18436062" w:rsidR="00633109" w:rsidRPr="00F41FFB" w:rsidRDefault="00F41FFB" w:rsidP="00F41FFB">
      <w:pPr>
        <w:shd w:val="clear" w:color="auto" w:fill="FFFFFF"/>
        <w:tabs>
          <w:tab w:val="left" w:pos="760"/>
        </w:tabs>
        <w:spacing w:line="276" w:lineRule="auto"/>
        <w:rPr>
          <w:szCs w:val="28"/>
        </w:rPr>
      </w:pPr>
      <w:r>
        <w:rPr>
          <w:szCs w:val="28"/>
          <w:lang w:eastAsia="ar-SA"/>
        </w:rPr>
        <w:t xml:space="preserve">3. </w:t>
      </w:r>
      <w:r w:rsidR="00937341" w:rsidRPr="00F41FFB">
        <w:rPr>
          <w:szCs w:val="28"/>
          <w:lang w:eastAsia="ar-SA"/>
        </w:rPr>
        <w:t xml:space="preserve">Рекомендовать руководителям </w:t>
      </w:r>
      <w:r w:rsidR="00BF695E" w:rsidRPr="00F41FFB">
        <w:rPr>
          <w:szCs w:val="28"/>
          <w:lang w:eastAsia="ar-SA"/>
        </w:rPr>
        <w:t>предприятий</w:t>
      </w:r>
      <w:r w:rsidR="00737E83" w:rsidRPr="00F41FFB">
        <w:rPr>
          <w:szCs w:val="28"/>
          <w:lang w:eastAsia="ar-SA"/>
        </w:rPr>
        <w:t>,</w:t>
      </w:r>
      <w:r w:rsidR="00BF695E" w:rsidRPr="00F41FFB">
        <w:rPr>
          <w:szCs w:val="28"/>
          <w:lang w:eastAsia="ar-SA"/>
        </w:rPr>
        <w:t xml:space="preserve"> </w:t>
      </w:r>
      <w:r w:rsidR="00544D19" w:rsidRPr="00F41FFB">
        <w:rPr>
          <w:szCs w:val="28"/>
          <w:lang w:eastAsia="ar-SA"/>
        </w:rPr>
        <w:t>организаций</w:t>
      </w:r>
      <w:r w:rsidR="00737E83" w:rsidRPr="00F41FFB">
        <w:rPr>
          <w:szCs w:val="28"/>
          <w:lang w:eastAsia="ar-SA"/>
        </w:rPr>
        <w:t xml:space="preserve"> и учреждений</w:t>
      </w:r>
      <w:r w:rsidR="00544D19" w:rsidRPr="00F41FFB">
        <w:rPr>
          <w:szCs w:val="28"/>
          <w:lang w:eastAsia="ar-SA"/>
        </w:rPr>
        <w:t xml:space="preserve">, определенных в Приложении 2 </w:t>
      </w:r>
      <w:r w:rsidR="00937341" w:rsidRPr="00F41FFB">
        <w:rPr>
          <w:szCs w:val="28"/>
          <w:lang w:eastAsia="ar-SA"/>
        </w:rPr>
        <w:t xml:space="preserve">к </w:t>
      </w:r>
      <w:r w:rsidR="00E544CA" w:rsidRPr="00F41FFB">
        <w:rPr>
          <w:szCs w:val="28"/>
          <w:lang w:eastAsia="ar-SA"/>
        </w:rPr>
        <w:t>настояще</w:t>
      </w:r>
      <w:r w:rsidR="00937341" w:rsidRPr="00F41FFB">
        <w:rPr>
          <w:szCs w:val="28"/>
          <w:lang w:eastAsia="ar-SA"/>
        </w:rPr>
        <w:t>му</w:t>
      </w:r>
      <w:r w:rsidR="00544D19" w:rsidRPr="00F41FFB">
        <w:rPr>
          <w:szCs w:val="28"/>
          <w:lang w:eastAsia="ar-SA"/>
        </w:rPr>
        <w:t xml:space="preserve"> </w:t>
      </w:r>
      <w:r w:rsidR="003B69AB" w:rsidRPr="00F41FFB">
        <w:rPr>
          <w:szCs w:val="28"/>
          <w:lang w:eastAsia="ar-SA"/>
        </w:rPr>
        <w:t>постановлени</w:t>
      </w:r>
      <w:r w:rsidR="00937341" w:rsidRPr="00F41FFB">
        <w:rPr>
          <w:szCs w:val="28"/>
          <w:lang w:eastAsia="ar-SA"/>
        </w:rPr>
        <w:t>ю</w:t>
      </w:r>
      <w:r w:rsidR="00544D19" w:rsidRPr="00F41FFB">
        <w:rPr>
          <w:szCs w:val="28"/>
          <w:lang w:eastAsia="ar-SA"/>
        </w:rPr>
        <w:t xml:space="preserve">, </w:t>
      </w:r>
      <w:r w:rsidR="00937341" w:rsidRPr="00F41FFB">
        <w:rPr>
          <w:szCs w:val="28"/>
          <w:lang w:eastAsia="ar-SA"/>
        </w:rPr>
        <w:t xml:space="preserve">издать распорядительный документ о создании НФГО, их численности и технической </w:t>
      </w:r>
      <w:r w:rsidR="00295921" w:rsidRPr="00F41FFB">
        <w:rPr>
          <w:szCs w:val="28"/>
          <w:lang w:eastAsia="ar-SA"/>
        </w:rPr>
        <w:t xml:space="preserve">оснащённости, копию вышеуказанного документа направить в адрес </w:t>
      </w:r>
      <w:r w:rsidR="00295921" w:rsidRPr="00F41FFB">
        <w:rPr>
          <w:szCs w:val="28"/>
          <w:lang w:eastAsia="ar-SA"/>
        </w:rPr>
        <w:lastRenderedPageBreak/>
        <w:t xml:space="preserve">администрации </w:t>
      </w:r>
      <w:r w:rsidR="00295921" w:rsidRPr="00F41FFB">
        <w:rPr>
          <w:szCs w:val="28"/>
          <w:lang w:eastAsia="ar-SA" w:bidi="ru-RU"/>
        </w:rPr>
        <w:t>Мошковского района Новосибирской области</w:t>
      </w:r>
      <w:r w:rsidR="00295921" w:rsidRPr="00F41FFB">
        <w:rPr>
          <w:szCs w:val="28"/>
          <w:lang w:eastAsia="ar-SA"/>
        </w:rPr>
        <w:t xml:space="preserve"> в срок</w:t>
      </w:r>
      <w:r w:rsidR="00536FF9" w:rsidRPr="00F41FFB">
        <w:rPr>
          <w:szCs w:val="28"/>
          <w:lang w:bidi="ru-RU"/>
        </w:rPr>
        <w:t xml:space="preserve"> </w:t>
      </w:r>
      <w:r w:rsidR="003B69AB" w:rsidRPr="00F41FFB">
        <w:rPr>
          <w:szCs w:val="28"/>
          <w:lang w:bidi="ru-RU"/>
        </w:rPr>
        <w:t xml:space="preserve">до </w:t>
      </w:r>
      <w:r w:rsidR="00536FF9" w:rsidRPr="00F41FFB">
        <w:rPr>
          <w:szCs w:val="28"/>
          <w:lang w:bidi="ru-RU"/>
        </w:rPr>
        <w:t>27</w:t>
      </w:r>
      <w:r w:rsidR="003B69AB" w:rsidRPr="00F41FFB">
        <w:rPr>
          <w:szCs w:val="28"/>
          <w:lang w:bidi="ru-RU"/>
        </w:rPr>
        <w:t>.1</w:t>
      </w:r>
      <w:r w:rsidR="00737E83" w:rsidRPr="00F41FFB">
        <w:rPr>
          <w:szCs w:val="28"/>
          <w:lang w:bidi="ru-RU"/>
        </w:rPr>
        <w:t>2</w:t>
      </w:r>
      <w:r w:rsidR="003B69AB" w:rsidRPr="00F41FFB">
        <w:rPr>
          <w:szCs w:val="28"/>
          <w:lang w:bidi="ru-RU"/>
        </w:rPr>
        <w:t xml:space="preserve">.2024 (с пометкой </w:t>
      </w:r>
      <w:r w:rsidR="00737E83" w:rsidRPr="00F41FFB">
        <w:rPr>
          <w:szCs w:val="28"/>
          <w:lang w:bidi="ru-RU"/>
        </w:rPr>
        <w:t>«</w:t>
      </w:r>
      <w:r w:rsidR="003B69AB" w:rsidRPr="00F41FFB">
        <w:rPr>
          <w:szCs w:val="28"/>
          <w:lang w:bidi="ru-RU"/>
        </w:rPr>
        <w:t>для главного специалиста по гражданской обороне</w:t>
      </w:r>
      <w:r w:rsidR="00737E83" w:rsidRPr="00F41FFB">
        <w:rPr>
          <w:szCs w:val="28"/>
          <w:lang w:bidi="ru-RU"/>
        </w:rPr>
        <w:t>»</w:t>
      </w:r>
      <w:r w:rsidR="003B69AB" w:rsidRPr="00F41FFB">
        <w:rPr>
          <w:szCs w:val="28"/>
          <w:lang w:bidi="ru-RU"/>
        </w:rPr>
        <w:t>).</w:t>
      </w:r>
    </w:p>
    <w:p w14:paraId="3840DE8F" w14:textId="2652C5EA" w:rsidR="003B69AB" w:rsidRPr="007B6A8B" w:rsidRDefault="00F41FFB" w:rsidP="00F41FFB">
      <w:pPr>
        <w:widowControl w:val="0"/>
        <w:tabs>
          <w:tab w:val="left" w:pos="1134"/>
          <w:tab w:val="left" w:pos="5129"/>
        </w:tabs>
        <w:spacing w:line="276" w:lineRule="auto"/>
        <w:rPr>
          <w:szCs w:val="28"/>
          <w:lang w:bidi="ru-RU"/>
        </w:rPr>
      </w:pPr>
      <w:r>
        <w:rPr>
          <w:szCs w:val="28"/>
          <w:lang w:bidi="ru-RU"/>
        </w:rPr>
        <w:t xml:space="preserve">4. </w:t>
      </w:r>
      <w:r w:rsidR="003B69AB" w:rsidRPr="007B6A8B">
        <w:rPr>
          <w:szCs w:val="28"/>
          <w:lang w:bidi="ru-RU"/>
        </w:rPr>
        <w:t>Рекомендовать главам р.п. Мошково</w:t>
      </w:r>
      <w:r w:rsidR="00295921" w:rsidRPr="007B6A8B">
        <w:rPr>
          <w:szCs w:val="28"/>
          <w:lang w:bidi="ru-RU"/>
        </w:rPr>
        <w:t xml:space="preserve"> Мошковского района Новосибирской области</w:t>
      </w:r>
      <w:r w:rsidR="003B69AB" w:rsidRPr="007B6A8B">
        <w:rPr>
          <w:szCs w:val="28"/>
          <w:lang w:bidi="ru-RU"/>
        </w:rPr>
        <w:t xml:space="preserve"> и р.п. Станционно-Ояшинский</w:t>
      </w:r>
      <w:r w:rsidR="00536FF9" w:rsidRPr="007B6A8B">
        <w:rPr>
          <w:szCs w:val="28"/>
          <w:lang w:bidi="ru-RU"/>
        </w:rPr>
        <w:t xml:space="preserve"> Мошковского района Новосибирской области</w:t>
      </w:r>
      <w:r w:rsidR="003B69AB" w:rsidRPr="007B6A8B">
        <w:rPr>
          <w:szCs w:val="28"/>
          <w:lang w:bidi="ru-RU"/>
        </w:rPr>
        <w:t xml:space="preserve"> </w:t>
      </w:r>
      <w:r w:rsidR="00B81983" w:rsidRPr="007B6A8B">
        <w:rPr>
          <w:szCs w:val="28"/>
          <w:lang w:bidi="ru-RU"/>
        </w:rPr>
        <w:t xml:space="preserve">издать распорядительный документ, </w:t>
      </w:r>
      <w:r w:rsidR="00295921" w:rsidRPr="007B6A8B">
        <w:rPr>
          <w:szCs w:val="28"/>
          <w:lang w:bidi="ru-RU"/>
        </w:rPr>
        <w:t>утвер</w:t>
      </w:r>
      <w:r w:rsidR="00B81983" w:rsidRPr="007B6A8B">
        <w:rPr>
          <w:szCs w:val="28"/>
          <w:lang w:bidi="ru-RU"/>
        </w:rPr>
        <w:t xml:space="preserve">ждающий </w:t>
      </w:r>
      <w:r w:rsidR="003B69AB" w:rsidRPr="007B6A8B">
        <w:rPr>
          <w:szCs w:val="28"/>
          <w:lang w:bidi="ru-RU"/>
        </w:rPr>
        <w:t xml:space="preserve">перечень </w:t>
      </w:r>
      <w:r w:rsidR="00BF695E" w:rsidRPr="007B6A8B">
        <w:rPr>
          <w:szCs w:val="28"/>
          <w:lang w:bidi="ru-RU"/>
        </w:rPr>
        <w:t>предприятий</w:t>
      </w:r>
      <w:r w:rsidR="00704AB8" w:rsidRPr="007B6A8B">
        <w:rPr>
          <w:szCs w:val="28"/>
          <w:lang w:bidi="ru-RU"/>
        </w:rPr>
        <w:t xml:space="preserve"> и </w:t>
      </w:r>
      <w:r w:rsidR="003B69AB" w:rsidRPr="007B6A8B">
        <w:rPr>
          <w:szCs w:val="28"/>
          <w:lang w:bidi="ru-RU"/>
        </w:rPr>
        <w:t>организаций</w:t>
      </w:r>
      <w:r w:rsidR="00B81983" w:rsidRPr="007B6A8B">
        <w:rPr>
          <w:szCs w:val="28"/>
          <w:lang w:bidi="ru-RU"/>
        </w:rPr>
        <w:t>,</w:t>
      </w:r>
      <w:r w:rsidR="00704AB8" w:rsidRPr="007B6A8B">
        <w:rPr>
          <w:szCs w:val="28"/>
          <w:lang w:bidi="ru-RU"/>
        </w:rPr>
        <w:t xml:space="preserve"> </w:t>
      </w:r>
      <w:r w:rsidR="00B81983" w:rsidRPr="007B6A8B">
        <w:rPr>
          <w:szCs w:val="28"/>
          <w:lang w:bidi="ru-RU"/>
        </w:rPr>
        <w:t xml:space="preserve">подведомственных </w:t>
      </w:r>
      <w:r w:rsidR="007B6A8B" w:rsidRPr="007B6A8B">
        <w:rPr>
          <w:szCs w:val="28"/>
          <w:lang w:bidi="ru-RU"/>
        </w:rPr>
        <w:t xml:space="preserve">администрациям р.п. Мошково </w:t>
      </w:r>
      <w:r w:rsidR="007B6A8B" w:rsidRPr="007B6A8B">
        <w:rPr>
          <w:szCs w:val="28"/>
          <w:lang w:bidi="ru-RU"/>
        </w:rPr>
        <w:br/>
        <w:t>и р.п. Станционно-Ояшинский Мошковского района Новосибирской области</w:t>
      </w:r>
      <w:r w:rsidR="00B81983" w:rsidRPr="007B6A8B">
        <w:rPr>
          <w:szCs w:val="28"/>
          <w:lang w:bidi="ru-RU"/>
        </w:rPr>
        <w:t xml:space="preserve">, </w:t>
      </w:r>
      <w:r w:rsidR="00295921" w:rsidRPr="007B6A8B">
        <w:rPr>
          <w:szCs w:val="28"/>
          <w:lang w:bidi="ru-RU"/>
        </w:rPr>
        <w:t xml:space="preserve">создающих НФГО по </w:t>
      </w:r>
      <w:r w:rsidR="00295921" w:rsidRPr="007B6A8B">
        <w:rPr>
          <w:szCs w:val="28"/>
        </w:rPr>
        <w:t>обеспечению выполнения мероприятий гражданской обороны</w:t>
      </w:r>
      <w:r w:rsidR="00BF695E" w:rsidRPr="007B6A8B">
        <w:rPr>
          <w:szCs w:val="28"/>
          <w:lang w:bidi="ru-RU"/>
        </w:rPr>
        <w:t>.</w:t>
      </w:r>
      <w:r w:rsidR="00704AB8" w:rsidRPr="007B6A8B">
        <w:rPr>
          <w:szCs w:val="28"/>
          <w:lang w:bidi="ru-RU"/>
        </w:rPr>
        <w:t xml:space="preserve"> </w:t>
      </w:r>
      <w:r w:rsidR="00BF695E" w:rsidRPr="007B6A8B">
        <w:rPr>
          <w:szCs w:val="28"/>
          <w:lang w:eastAsia="ar-SA"/>
        </w:rPr>
        <w:t xml:space="preserve">Копию </w:t>
      </w:r>
      <w:r w:rsidR="00704AB8" w:rsidRPr="007B6A8B">
        <w:rPr>
          <w:szCs w:val="28"/>
          <w:lang w:bidi="ru-RU"/>
        </w:rPr>
        <w:t xml:space="preserve">распорядительного документа о их создании, численности и технической оснащенности направить в адрес администрации </w:t>
      </w:r>
      <w:r w:rsidR="00B81983" w:rsidRPr="007B6A8B">
        <w:rPr>
          <w:szCs w:val="28"/>
          <w:lang w:bidi="ru-RU"/>
        </w:rPr>
        <w:t xml:space="preserve">Мошковского района Новосибирской области </w:t>
      </w:r>
      <w:r w:rsidR="00B81983" w:rsidRPr="007B6A8B">
        <w:rPr>
          <w:szCs w:val="28"/>
          <w:lang w:eastAsia="ar-SA"/>
        </w:rPr>
        <w:t>в срок</w:t>
      </w:r>
      <w:r w:rsidR="00B81983" w:rsidRPr="007B6A8B">
        <w:rPr>
          <w:szCs w:val="28"/>
          <w:lang w:bidi="ru-RU"/>
        </w:rPr>
        <w:t xml:space="preserve"> </w:t>
      </w:r>
      <w:r w:rsidR="00704AB8" w:rsidRPr="007B6A8B">
        <w:rPr>
          <w:szCs w:val="28"/>
          <w:lang w:bidi="ru-RU"/>
        </w:rPr>
        <w:t>до 2</w:t>
      </w:r>
      <w:r w:rsidR="00B81983" w:rsidRPr="007B6A8B">
        <w:rPr>
          <w:szCs w:val="28"/>
          <w:lang w:bidi="ru-RU"/>
        </w:rPr>
        <w:t>7</w:t>
      </w:r>
      <w:r w:rsidR="00704AB8" w:rsidRPr="007B6A8B">
        <w:rPr>
          <w:szCs w:val="28"/>
          <w:lang w:bidi="ru-RU"/>
        </w:rPr>
        <w:t>.1</w:t>
      </w:r>
      <w:r w:rsidR="00737E83" w:rsidRPr="007B6A8B">
        <w:rPr>
          <w:szCs w:val="28"/>
          <w:lang w:bidi="ru-RU"/>
        </w:rPr>
        <w:t>2</w:t>
      </w:r>
      <w:r w:rsidR="00704AB8" w:rsidRPr="007B6A8B">
        <w:rPr>
          <w:szCs w:val="28"/>
          <w:lang w:bidi="ru-RU"/>
        </w:rPr>
        <w:t xml:space="preserve">.2024 (с пометкой </w:t>
      </w:r>
      <w:r w:rsidR="00737E83" w:rsidRPr="007B6A8B">
        <w:rPr>
          <w:szCs w:val="28"/>
          <w:lang w:bidi="ru-RU"/>
        </w:rPr>
        <w:t>«</w:t>
      </w:r>
      <w:r w:rsidR="00704AB8" w:rsidRPr="007B6A8B">
        <w:rPr>
          <w:szCs w:val="28"/>
          <w:lang w:bidi="ru-RU"/>
        </w:rPr>
        <w:t>для главного специалиста по гражданской обороне</w:t>
      </w:r>
      <w:r w:rsidR="00737E83" w:rsidRPr="007B6A8B">
        <w:rPr>
          <w:szCs w:val="28"/>
          <w:lang w:bidi="ru-RU"/>
        </w:rPr>
        <w:t>»</w:t>
      </w:r>
      <w:r w:rsidR="00704AB8" w:rsidRPr="007B6A8B">
        <w:rPr>
          <w:szCs w:val="28"/>
          <w:lang w:bidi="ru-RU"/>
        </w:rPr>
        <w:t>).</w:t>
      </w:r>
    </w:p>
    <w:p w14:paraId="398B76E5" w14:textId="77777777" w:rsidR="007B6A8B" w:rsidRPr="007B6A8B" w:rsidRDefault="007B6A8B" w:rsidP="00F41FFB">
      <w:pPr>
        <w:tabs>
          <w:tab w:val="left" w:pos="1134"/>
        </w:tabs>
        <w:spacing w:line="276" w:lineRule="auto"/>
        <w:rPr>
          <w:szCs w:val="28"/>
        </w:rPr>
      </w:pPr>
      <w:r w:rsidRPr="007B6A8B">
        <w:rPr>
          <w:szCs w:val="28"/>
        </w:rPr>
        <w:t xml:space="preserve">5. Постановление администрации Мошковского района Новосибирской области от 22.01.2024 № 8 «О создании нештатных формирований </w:t>
      </w:r>
      <w:r w:rsidRPr="007B6A8B">
        <w:rPr>
          <w:szCs w:val="28"/>
        </w:rPr>
        <w:br/>
        <w:t>по обеспечению выполнения мероприятий по гражданской обороне на территории Мошковского района Новосибирской области», признать утратившим силу.</w:t>
      </w:r>
    </w:p>
    <w:p w14:paraId="38167862" w14:textId="3C643611" w:rsidR="0077535E" w:rsidRPr="007B6A8B" w:rsidRDefault="007B6A8B" w:rsidP="00F41FFB">
      <w:pPr>
        <w:widowControl w:val="0"/>
        <w:tabs>
          <w:tab w:val="left" w:pos="1134"/>
          <w:tab w:val="left" w:pos="5129"/>
        </w:tabs>
        <w:spacing w:line="276" w:lineRule="auto"/>
        <w:rPr>
          <w:szCs w:val="28"/>
          <w:lang w:bidi="ru-RU"/>
        </w:rPr>
      </w:pPr>
      <w:r w:rsidRPr="007B6A8B">
        <w:rPr>
          <w:szCs w:val="28"/>
          <w:lang w:bidi="ru-RU"/>
        </w:rPr>
        <w:t xml:space="preserve">6. </w:t>
      </w:r>
      <w:r w:rsidR="005A63F6" w:rsidRPr="007B6A8B">
        <w:rPr>
          <w:szCs w:val="28"/>
          <w:lang w:bidi="ru-RU"/>
        </w:rPr>
        <w:t>Управлению организационно-контрольной и кадровой работы администрации Мошковского района Новосибирской области (</w:t>
      </w:r>
      <w:r w:rsidR="00704AB8" w:rsidRPr="007B6A8B">
        <w:rPr>
          <w:szCs w:val="28"/>
          <w:lang w:bidi="ru-RU"/>
        </w:rPr>
        <w:t>Кудрявцевой Ю.Н.</w:t>
      </w:r>
      <w:r w:rsidR="005A63F6" w:rsidRPr="007B6A8B">
        <w:rPr>
          <w:szCs w:val="28"/>
          <w:lang w:bidi="ru-RU"/>
        </w:rPr>
        <w:t>)</w:t>
      </w:r>
      <w:r w:rsidR="009E47BA" w:rsidRPr="007B6A8B">
        <w:rPr>
          <w:szCs w:val="28"/>
          <w:lang w:bidi="ru-RU"/>
        </w:rPr>
        <w:t xml:space="preserve">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</w:t>
      </w:r>
      <w:r w:rsidR="008C59FC" w:rsidRPr="007B6A8B">
        <w:rPr>
          <w:szCs w:val="28"/>
          <w:lang w:bidi="ru-RU"/>
        </w:rPr>
        <w:t>щение</w:t>
      </w:r>
      <w:r w:rsidR="00C56378" w:rsidRPr="007B6A8B">
        <w:rPr>
          <w:szCs w:val="28"/>
          <w:lang w:bidi="ru-RU"/>
        </w:rPr>
        <w:t xml:space="preserve"> </w:t>
      </w:r>
      <w:r w:rsidR="009E47BA" w:rsidRPr="007B6A8B">
        <w:rPr>
          <w:szCs w:val="28"/>
          <w:lang w:bidi="ru-RU"/>
        </w:rPr>
        <w:t>на официальном сайте Мошковского района Новосибирской области</w:t>
      </w:r>
      <w:r w:rsidR="00C56378" w:rsidRPr="007B6A8B">
        <w:rPr>
          <w:szCs w:val="28"/>
          <w:lang w:bidi="ru-RU"/>
        </w:rPr>
        <w:t xml:space="preserve"> </w:t>
      </w:r>
      <w:r w:rsidR="009E47BA" w:rsidRPr="007B6A8B">
        <w:rPr>
          <w:szCs w:val="28"/>
          <w:lang w:bidi="ru-RU"/>
        </w:rPr>
        <w:t>в информационно-телекоммуникационной сети «Интернет»</w:t>
      </w:r>
      <w:r w:rsidR="0077535E" w:rsidRPr="007B6A8B">
        <w:rPr>
          <w:szCs w:val="28"/>
          <w:lang w:bidi="ru-RU"/>
        </w:rPr>
        <w:t>.</w:t>
      </w:r>
    </w:p>
    <w:p w14:paraId="51152809" w14:textId="4CFAFF12" w:rsidR="0077535E" w:rsidRPr="004C0FB6" w:rsidRDefault="007B6A8B" w:rsidP="00F41FFB">
      <w:pPr>
        <w:widowControl w:val="0"/>
        <w:tabs>
          <w:tab w:val="left" w:pos="1134"/>
          <w:tab w:val="left" w:pos="5129"/>
        </w:tabs>
        <w:spacing w:line="276" w:lineRule="auto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 xml:space="preserve">7. </w:t>
      </w:r>
      <w:r w:rsidR="0077535E" w:rsidRPr="004C0FB6">
        <w:rPr>
          <w:color w:val="000000"/>
          <w:szCs w:val="28"/>
          <w:lang w:bidi="ru-RU"/>
        </w:rPr>
        <w:t xml:space="preserve">Контроль за исполнением настоящего постановления возложить </w:t>
      </w:r>
      <w:r w:rsidR="00682F10" w:rsidRPr="004C0FB6">
        <w:rPr>
          <w:color w:val="000000"/>
          <w:szCs w:val="28"/>
          <w:lang w:bidi="ru-RU"/>
        </w:rPr>
        <w:br/>
      </w:r>
      <w:r w:rsidR="00663CB0" w:rsidRPr="004C0FB6">
        <w:rPr>
          <w:color w:val="000000"/>
          <w:szCs w:val="28"/>
          <w:lang w:bidi="ru-RU"/>
        </w:rPr>
        <w:t xml:space="preserve">на </w:t>
      </w:r>
      <w:r w:rsidR="00DD63EC" w:rsidRPr="004C0FB6">
        <w:rPr>
          <w:color w:val="000000"/>
          <w:szCs w:val="28"/>
          <w:lang w:bidi="ru-RU"/>
        </w:rPr>
        <w:t>п</w:t>
      </w:r>
      <w:r w:rsidR="0077535E" w:rsidRPr="004C0FB6">
        <w:rPr>
          <w:color w:val="000000"/>
          <w:szCs w:val="28"/>
          <w:lang w:bidi="ru-RU"/>
        </w:rPr>
        <w:t xml:space="preserve">ервого заместителя главы администрации Мошковского района Новосибирской области </w:t>
      </w:r>
      <w:r w:rsidR="009B1ED1" w:rsidRPr="004C0FB6">
        <w:rPr>
          <w:color w:val="000000"/>
          <w:szCs w:val="28"/>
          <w:lang w:bidi="ru-RU"/>
        </w:rPr>
        <w:t>Гейдарову Г.В</w:t>
      </w:r>
      <w:r w:rsidR="0077535E" w:rsidRPr="004C0FB6">
        <w:rPr>
          <w:color w:val="000000"/>
          <w:szCs w:val="28"/>
          <w:lang w:bidi="ru-RU"/>
        </w:rPr>
        <w:t>.</w:t>
      </w:r>
    </w:p>
    <w:tbl>
      <w:tblPr>
        <w:tblW w:w="5000" w:type="pct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636"/>
        <w:gridCol w:w="4011"/>
        <w:gridCol w:w="2375"/>
      </w:tblGrid>
      <w:tr w:rsidR="00DC097C" w:rsidRPr="00DC097C" w14:paraId="18F31B6D" w14:textId="77777777" w:rsidTr="002B4379">
        <w:trPr>
          <w:trHeight w:val="1418"/>
          <w:jc w:val="center"/>
        </w:trPr>
        <w:tc>
          <w:tcPr>
            <w:tcW w:w="3599" w:type="dxa"/>
            <w:shd w:val="clear" w:color="auto" w:fill="auto"/>
            <w:vAlign w:val="bottom"/>
          </w:tcPr>
          <w:p w14:paraId="00288366" w14:textId="76323016" w:rsidR="001F5E66" w:rsidRDefault="00DC097C" w:rsidP="001F5E66">
            <w:pPr>
              <w:ind w:firstLine="0"/>
              <w:jc w:val="left"/>
              <w:rPr>
                <w:szCs w:val="28"/>
                <w:lang w:eastAsia="zh-CN"/>
              </w:rPr>
            </w:pPr>
            <w:r w:rsidRPr="00DC097C">
              <w:rPr>
                <w:szCs w:val="28"/>
                <w:lang w:eastAsia="zh-CN"/>
              </w:rPr>
              <w:t>Глав</w:t>
            </w:r>
            <w:r w:rsidR="00704AB8">
              <w:rPr>
                <w:szCs w:val="28"/>
                <w:lang w:eastAsia="zh-CN"/>
              </w:rPr>
              <w:t>а</w:t>
            </w:r>
            <w:r w:rsidR="0015763E">
              <w:rPr>
                <w:szCs w:val="28"/>
                <w:lang w:eastAsia="zh-CN"/>
              </w:rPr>
              <w:t xml:space="preserve"> </w:t>
            </w:r>
          </w:p>
          <w:p w14:paraId="33ADB258" w14:textId="2D45A0DE" w:rsidR="00DC097C" w:rsidRPr="00DC097C" w:rsidRDefault="00DC097C" w:rsidP="001F5E66">
            <w:pPr>
              <w:ind w:firstLine="0"/>
              <w:jc w:val="left"/>
              <w:rPr>
                <w:szCs w:val="28"/>
                <w:lang w:eastAsia="zh-CN"/>
              </w:rPr>
            </w:pPr>
            <w:r w:rsidRPr="00DC097C">
              <w:rPr>
                <w:szCs w:val="28"/>
                <w:lang w:eastAsia="zh-CN"/>
              </w:rPr>
              <w:t>Мошковского района Новосибирской области</w:t>
            </w:r>
          </w:p>
        </w:tc>
        <w:tc>
          <w:tcPr>
            <w:tcW w:w="3969" w:type="dxa"/>
            <w:vAlign w:val="bottom"/>
          </w:tcPr>
          <w:p w14:paraId="299FA1FA" w14:textId="77777777" w:rsidR="00DC097C" w:rsidRPr="00DC097C" w:rsidRDefault="00DC097C" w:rsidP="00DC097C">
            <w:pPr>
              <w:ind w:firstLine="0"/>
              <w:jc w:val="center"/>
              <w:rPr>
                <w:color w:val="F2F2F2"/>
                <w:szCs w:val="28"/>
                <w:lang w:eastAsia="zh-CN"/>
              </w:rPr>
            </w:pPr>
          </w:p>
        </w:tc>
        <w:tc>
          <w:tcPr>
            <w:tcW w:w="2350" w:type="dxa"/>
            <w:shd w:val="clear" w:color="auto" w:fill="auto"/>
            <w:vAlign w:val="bottom"/>
          </w:tcPr>
          <w:p w14:paraId="6C15BCA6" w14:textId="2CD09548" w:rsidR="00DC097C" w:rsidRPr="00DC097C" w:rsidRDefault="00704AB8" w:rsidP="00DC097C">
            <w:pPr>
              <w:ind w:firstLine="0"/>
              <w:jc w:val="right"/>
              <w:rPr>
                <w:szCs w:val="28"/>
                <w:lang w:eastAsia="zh-CN"/>
              </w:rPr>
            </w:pPr>
            <w:r>
              <w:rPr>
                <w:szCs w:val="28"/>
                <w:lang w:eastAsia="zh-CN"/>
              </w:rPr>
              <w:t>С.Н. Субботин</w:t>
            </w:r>
          </w:p>
        </w:tc>
      </w:tr>
      <w:tr w:rsidR="00DC097C" w:rsidRPr="00DC097C" w14:paraId="731072F9" w14:textId="77777777" w:rsidTr="002B4379">
        <w:trPr>
          <w:jc w:val="center"/>
        </w:trPr>
        <w:tc>
          <w:tcPr>
            <w:tcW w:w="3599" w:type="dxa"/>
            <w:shd w:val="clear" w:color="auto" w:fill="auto"/>
            <w:vAlign w:val="bottom"/>
          </w:tcPr>
          <w:p w14:paraId="416FE676" w14:textId="77777777" w:rsidR="00DC097C" w:rsidRPr="00DC097C" w:rsidRDefault="00DC097C" w:rsidP="00DC097C">
            <w:pPr>
              <w:ind w:firstLine="0"/>
              <w:jc w:val="left"/>
              <w:rPr>
                <w:szCs w:val="28"/>
                <w:lang w:eastAsia="zh-CN"/>
              </w:rPr>
            </w:pPr>
          </w:p>
        </w:tc>
        <w:tc>
          <w:tcPr>
            <w:tcW w:w="3969" w:type="dxa"/>
            <w:vAlign w:val="center"/>
          </w:tcPr>
          <w:p w14:paraId="7CE909BD" w14:textId="77777777" w:rsidR="00DC097C" w:rsidRPr="00DC097C" w:rsidRDefault="00DC097C" w:rsidP="00DC097C">
            <w:pPr>
              <w:ind w:firstLine="0"/>
              <w:jc w:val="left"/>
              <w:rPr>
                <w:color w:val="F2F2F2"/>
                <w:szCs w:val="28"/>
                <w:lang w:eastAsia="zh-CN"/>
              </w:rPr>
            </w:pPr>
          </w:p>
        </w:tc>
        <w:tc>
          <w:tcPr>
            <w:tcW w:w="2350" w:type="dxa"/>
            <w:shd w:val="clear" w:color="auto" w:fill="auto"/>
            <w:vAlign w:val="bottom"/>
          </w:tcPr>
          <w:p w14:paraId="1327A5CD" w14:textId="77777777" w:rsidR="00DC097C" w:rsidRPr="00DC097C" w:rsidRDefault="00DC097C" w:rsidP="00DC097C">
            <w:pPr>
              <w:ind w:firstLine="0"/>
              <w:jc w:val="right"/>
              <w:rPr>
                <w:szCs w:val="28"/>
                <w:lang w:eastAsia="zh-CN"/>
              </w:rPr>
            </w:pPr>
          </w:p>
        </w:tc>
      </w:tr>
    </w:tbl>
    <w:p w14:paraId="33D67447" w14:textId="77777777" w:rsidR="00D415D2" w:rsidRDefault="00D415D2" w:rsidP="000E7C69">
      <w:pPr>
        <w:pStyle w:val="ab"/>
        <w:ind w:firstLine="0"/>
        <w:rPr>
          <w:sz w:val="20"/>
        </w:rPr>
      </w:pPr>
    </w:p>
    <w:p w14:paraId="7F0D5A61" w14:textId="77777777" w:rsidR="00D415D2" w:rsidRDefault="00D415D2" w:rsidP="000E7C69">
      <w:pPr>
        <w:pStyle w:val="ab"/>
        <w:ind w:firstLine="0"/>
        <w:rPr>
          <w:sz w:val="20"/>
        </w:rPr>
      </w:pPr>
    </w:p>
    <w:p w14:paraId="4B1AA9FA" w14:textId="77777777" w:rsidR="00D415D2" w:rsidRDefault="00D415D2" w:rsidP="000E7C69">
      <w:pPr>
        <w:pStyle w:val="ab"/>
        <w:ind w:firstLine="0"/>
        <w:rPr>
          <w:sz w:val="20"/>
        </w:rPr>
      </w:pPr>
    </w:p>
    <w:p w14:paraId="30D313A6" w14:textId="77777777" w:rsidR="00D415D2" w:rsidRDefault="00D415D2" w:rsidP="000E7C69">
      <w:pPr>
        <w:pStyle w:val="ab"/>
        <w:ind w:firstLine="0"/>
        <w:rPr>
          <w:sz w:val="20"/>
        </w:rPr>
      </w:pPr>
    </w:p>
    <w:p w14:paraId="510A7576" w14:textId="77777777" w:rsidR="00D415D2" w:rsidRDefault="00D415D2" w:rsidP="000E7C69">
      <w:pPr>
        <w:pStyle w:val="ab"/>
        <w:ind w:firstLine="0"/>
        <w:rPr>
          <w:sz w:val="20"/>
        </w:rPr>
      </w:pPr>
    </w:p>
    <w:p w14:paraId="4B7048E1" w14:textId="77777777" w:rsidR="00D415D2" w:rsidRDefault="00D415D2" w:rsidP="000E7C69">
      <w:pPr>
        <w:pStyle w:val="ab"/>
        <w:ind w:firstLine="0"/>
        <w:rPr>
          <w:sz w:val="20"/>
        </w:rPr>
      </w:pPr>
    </w:p>
    <w:p w14:paraId="7005C2A5" w14:textId="77777777" w:rsidR="004C0FB6" w:rsidRDefault="004C0FB6" w:rsidP="000E7C69">
      <w:pPr>
        <w:pStyle w:val="ab"/>
        <w:ind w:firstLine="0"/>
        <w:rPr>
          <w:sz w:val="20"/>
        </w:rPr>
      </w:pPr>
    </w:p>
    <w:p w14:paraId="28092A8E" w14:textId="77777777" w:rsidR="004C0FB6" w:rsidRDefault="004C0FB6" w:rsidP="000E7C69">
      <w:pPr>
        <w:pStyle w:val="ab"/>
        <w:ind w:firstLine="0"/>
        <w:rPr>
          <w:sz w:val="20"/>
        </w:rPr>
      </w:pPr>
    </w:p>
    <w:p w14:paraId="02B251BF" w14:textId="77777777" w:rsidR="004C0FB6" w:rsidRDefault="004C0FB6" w:rsidP="000E7C69">
      <w:pPr>
        <w:pStyle w:val="ab"/>
        <w:ind w:firstLine="0"/>
        <w:rPr>
          <w:sz w:val="20"/>
        </w:rPr>
      </w:pPr>
    </w:p>
    <w:p w14:paraId="02CFDF56" w14:textId="77777777" w:rsidR="006861D8" w:rsidRDefault="006861D8" w:rsidP="00E54A2A">
      <w:pPr>
        <w:widowControl w:val="0"/>
        <w:ind w:firstLine="0"/>
        <w:jc w:val="right"/>
      </w:pPr>
    </w:p>
    <w:p w14:paraId="19638706" w14:textId="77777777" w:rsidR="00C022C2" w:rsidRDefault="00C022C2" w:rsidP="00E54A2A">
      <w:pPr>
        <w:widowControl w:val="0"/>
        <w:ind w:firstLine="0"/>
        <w:jc w:val="right"/>
      </w:pPr>
    </w:p>
    <w:p w14:paraId="1A3FBEF5" w14:textId="77777777" w:rsidR="00C022C2" w:rsidRDefault="00C022C2" w:rsidP="00E54A2A">
      <w:pPr>
        <w:widowControl w:val="0"/>
        <w:ind w:firstLine="0"/>
        <w:jc w:val="right"/>
      </w:pPr>
      <w:bookmarkStart w:id="1" w:name="_GoBack"/>
      <w:bookmarkEnd w:id="1"/>
    </w:p>
    <w:p w14:paraId="3735A152" w14:textId="77777777" w:rsidR="006861D8" w:rsidRDefault="006861D8" w:rsidP="00E54A2A">
      <w:pPr>
        <w:widowControl w:val="0"/>
        <w:ind w:firstLine="0"/>
        <w:jc w:val="right"/>
      </w:pPr>
    </w:p>
    <w:p w14:paraId="5C4BE70B" w14:textId="2A41BE7E" w:rsidR="00E54A2A" w:rsidRDefault="00E54A2A" w:rsidP="00E54A2A">
      <w:pPr>
        <w:widowControl w:val="0"/>
        <w:ind w:firstLine="0"/>
        <w:jc w:val="right"/>
      </w:pPr>
      <w:r>
        <w:lastRenderedPageBreak/>
        <w:t>Приложение 1</w:t>
      </w:r>
    </w:p>
    <w:p w14:paraId="6A857D9A" w14:textId="77777777" w:rsidR="00E54A2A" w:rsidRDefault="00E54A2A" w:rsidP="00E54A2A">
      <w:pPr>
        <w:widowControl w:val="0"/>
        <w:ind w:firstLine="0"/>
        <w:jc w:val="right"/>
        <w:rPr>
          <w:rFonts w:eastAsia="Arial Unicode MS"/>
          <w:color w:val="000000"/>
          <w:szCs w:val="24"/>
          <w:lang w:bidi="ru-RU"/>
        </w:rPr>
      </w:pPr>
      <w:r>
        <w:t>к постановлению</w:t>
      </w:r>
      <w:r w:rsidRPr="00E54A2A">
        <w:rPr>
          <w:rFonts w:eastAsia="Arial Unicode MS"/>
          <w:color w:val="000000"/>
          <w:szCs w:val="24"/>
          <w:lang w:bidi="ru-RU"/>
        </w:rPr>
        <w:t xml:space="preserve"> </w:t>
      </w:r>
    </w:p>
    <w:p w14:paraId="2AD911F9" w14:textId="6493428A" w:rsidR="00E54A2A" w:rsidRPr="0077535E" w:rsidRDefault="00E54A2A" w:rsidP="00E54A2A">
      <w:pPr>
        <w:widowControl w:val="0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>администрации</w:t>
      </w:r>
      <w:r w:rsidRPr="00E54A2A">
        <w:rPr>
          <w:rFonts w:eastAsia="Arial Unicode MS"/>
          <w:color w:val="000000"/>
          <w:szCs w:val="24"/>
          <w:lang w:bidi="ru-RU"/>
        </w:rPr>
        <w:t xml:space="preserve"> </w:t>
      </w:r>
      <w:r w:rsidRPr="0077535E">
        <w:rPr>
          <w:rFonts w:eastAsia="Arial Unicode MS"/>
          <w:color w:val="000000"/>
          <w:szCs w:val="24"/>
          <w:lang w:bidi="ru-RU"/>
        </w:rPr>
        <w:t xml:space="preserve">Мошковского района </w:t>
      </w:r>
    </w:p>
    <w:p w14:paraId="4ADE6379" w14:textId="77777777" w:rsidR="0077535E" w:rsidRPr="0077535E" w:rsidRDefault="0077535E" w:rsidP="00E54A2A">
      <w:pPr>
        <w:widowControl w:val="0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Новосибирской области </w:t>
      </w:r>
    </w:p>
    <w:p w14:paraId="509AE9A7" w14:textId="3DF03C57" w:rsidR="0077535E" w:rsidRPr="00453CC9" w:rsidRDefault="00453CC9" w:rsidP="00E54A2A">
      <w:pPr>
        <w:widowControl w:val="0"/>
        <w:ind w:firstLine="0"/>
        <w:jc w:val="right"/>
        <w:rPr>
          <w:rFonts w:eastAsia="Arial Unicode MS"/>
          <w:color w:val="000000"/>
          <w:szCs w:val="24"/>
          <w:u w:val="single"/>
          <w:lang w:bidi="ru-RU"/>
        </w:rPr>
      </w:pPr>
      <w:r>
        <w:rPr>
          <w:rFonts w:eastAsia="Arial Unicode MS"/>
          <w:color w:val="000000"/>
          <w:szCs w:val="24"/>
          <w:lang w:bidi="ru-RU"/>
        </w:rPr>
        <w:t>от</w:t>
      </w:r>
      <w:r w:rsidR="0077535E" w:rsidRPr="0077535E">
        <w:rPr>
          <w:rFonts w:eastAsia="Arial Unicode MS"/>
          <w:color w:val="000000"/>
          <w:szCs w:val="24"/>
          <w:lang w:bidi="ru-RU"/>
        </w:rPr>
        <w:t xml:space="preserve"> </w:t>
      </w:r>
      <w:r w:rsidR="00C757DB">
        <w:rPr>
          <w:szCs w:val="28"/>
          <w:u w:val="single"/>
        </w:rPr>
        <w:t>26.11.</w:t>
      </w:r>
      <w:r w:rsidR="002E54ED">
        <w:rPr>
          <w:szCs w:val="28"/>
        </w:rPr>
        <w:t xml:space="preserve">2024 </w:t>
      </w:r>
      <w:r w:rsidR="0077535E" w:rsidRPr="0077535E">
        <w:rPr>
          <w:rFonts w:eastAsia="Arial Unicode MS"/>
          <w:color w:val="000000"/>
          <w:szCs w:val="24"/>
          <w:lang w:bidi="ru-RU"/>
        </w:rPr>
        <w:t xml:space="preserve">№ </w:t>
      </w:r>
      <w:r w:rsidR="00C757DB">
        <w:rPr>
          <w:rFonts w:eastAsia="Arial Unicode MS"/>
          <w:color w:val="000000"/>
          <w:szCs w:val="24"/>
          <w:u w:val="single"/>
          <w:lang w:bidi="ru-RU"/>
        </w:rPr>
        <w:t>147</w:t>
      </w:r>
    </w:p>
    <w:p w14:paraId="47511934" w14:textId="77777777" w:rsidR="00552A0C" w:rsidRDefault="00552A0C" w:rsidP="0077535E">
      <w:pPr>
        <w:widowControl w:val="0"/>
        <w:spacing w:line="276" w:lineRule="auto"/>
        <w:ind w:firstLine="0"/>
        <w:jc w:val="center"/>
        <w:rPr>
          <w:color w:val="000000"/>
          <w:szCs w:val="28"/>
          <w:lang w:bidi="ru-RU"/>
        </w:rPr>
      </w:pPr>
    </w:p>
    <w:p w14:paraId="0CFD5025" w14:textId="77777777" w:rsidR="00813A0D" w:rsidRDefault="00B94231" w:rsidP="00813A0D">
      <w:pPr>
        <w:widowControl w:val="0"/>
        <w:spacing w:line="276" w:lineRule="auto"/>
        <w:ind w:firstLine="0"/>
        <w:jc w:val="center"/>
        <w:rPr>
          <w:szCs w:val="28"/>
        </w:rPr>
      </w:pPr>
      <w:r w:rsidRPr="00014AC4">
        <w:rPr>
          <w:szCs w:val="28"/>
        </w:rPr>
        <w:t xml:space="preserve">Состав </w:t>
      </w:r>
      <w:r w:rsidR="00E54A2A" w:rsidRPr="00014AC4">
        <w:rPr>
          <w:szCs w:val="28"/>
        </w:rPr>
        <w:t xml:space="preserve">сил и средств </w:t>
      </w:r>
      <w:r w:rsidR="00813A0D">
        <w:rPr>
          <w:szCs w:val="28"/>
        </w:rPr>
        <w:t xml:space="preserve">НФГО, </w:t>
      </w:r>
    </w:p>
    <w:p w14:paraId="6C15BE08" w14:textId="4F86B8A2" w:rsidR="00E54A2A" w:rsidRPr="00E544CA" w:rsidRDefault="00813A0D" w:rsidP="00E544CA">
      <w:pPr>
        <w:widowControl w:val="0"/>
        <w:spacing w:line="276" w:lineRule="auto"/>
        <w:ind w:firstLine="0"/>
        <w:jc w:val="center"/>
        <w:rPr>
          <w:szCs w:val="28"/>
        </w:rPr>
      </w:pPr>
      <w:r w:rsidRPr="00AF4FC6">
        <w:rPr>
          <w:szCs w:val="28"/>
        </w:rPr>
        <w:t>создаваемых</w:t>
      </w:r>
      <w:r>
        <w:rPr>
          <w:szCs w:val="28"/>
        </w:rPr>
        <w:t xml:space="preserve"> </w:t>
      </w:r>
      <w:r w:rsidR="00E544CA">
        <w:rPr>
          <w:szCs w:val="28"/>
        </w:rPr>
        <w:t>предприятиями, организациями</w:t>
      </w:r>
      <w:r w:rsidR="00737E83">
        <w:rPr>
          <w:szCs w:val="28"/>
        </w:rPr>
        <w:t xml:space="preserve"> и учреждениями,</w:t>
      </w:r>
      <w:r>
        <w:rPr>
          <w:szCs w:val="28"/>
        </w:rPr>
        <w:t xml:space="preserve"> </w:t>
      </w:r>
      <w:r w:rsidRPr="007B6A8B">
        <w:rPr>
          <w:spacing w:val="-6"/>
          <w:szCs w:val="28"/>
        </w:rPr>
        <w:t xml:space="preserve">подведомственными администрации </w:t>
      </w:r>
      <w:r w:rsidR="007B6A8B" w:rsidRPr="007B6A8B">
        <w:rPr>
          <w:spacing w:val="-6"/>
          <w:szCs w:val="28"/>
        </w:rPr>
        <w:t xml:space="preserve">Мошковского </w:t>
      </w:r>
      <w:r w:rsidRPr="007B6A8B">
        <w:rPr>
          <w:spacing w:val="-6"/>
          <w:szCs w:val="28"/>
        </w:rPr>
        <w:t>района</w:t>
      </w:r>
      <w:r w:rsidR="007B6A8B" w:rsidRPr="007B6A8B">
        <w:rPr>
          <w:spacing w:val="-6"/>
          <w:szCs w:val="28"/>
        </w:rPr>
        <w:t xml:space="preserve"> Новосибирской области</w:t>
      </w:r>
      <w:r>
        <w:rPr>
          <w:szCs w:val="28"/>
        </w:rPr>
        <w:t>,</w:t>
      </w:r>
      <w:r w:rsidRPr="004C0FB6">
        <w:rPr>
          <w:szCs w:val="28"/>
        </w:rPr>
        <w:t xml:space="preserve"> </w:t>
      </w:r>
      <w:r w:rsidR="00B94231" w:rsidRPr="004C0FB6">
        <w:rPr>
          <w:szCs w:val="28"/>
        </w:rPr>
        <w:t>обеспеч</w:t>
      </w:r>
      <w:r w:rsidR="0081794A">
        <w:rPr>
          <w:szCs w:val="28"/>
        </w:rPr>
        <w:t>ивающих</w:t>
      </w:r>
      <w:r w:rsidR="00B94231" w:rsidRPr="004C0FB6">
        <w:rPr>
          <w:szCs w:val="28"/>
        </w:rPr>
        <w:t xml:space="preserve"> выполнени</w:t>
      </w:r>
      <w:r w:rsidR="0081794A">
        <w:rPr>
          <w:szCs w:val="28"/>
        </w:rPr>
        <w:t>е</w:t>
      </w:r>
      <w:r w:rsidR="00B94231" w:rsidRPr="004C0FB6">
        <w:rPr>
          <w:szCs w:val="28"/>
        </w:rPr>
        <w:t xml:space="preserve"> мероприятий гражданской обороны</w:t>
      </w:r>
      <w:r w:rsidR="00E544CA">
        <w:rPr>
          <w:szCs w:val="28"/>
        </w:rPr>
        <w:t xml:space="preserve"> </w:t>
      </w:r>
      <w:r w:rsidR="00E544CA" w:rsidRPr="00E544CA">
        <w:rPr>
          <w:szCs w:val="28"/>
        </w:rPr>
        <w:t>Мошковского района Новосибирской области</w:t>
      </w:r>
    </w:p>
    <w:p w14:paraId="77D28856" w14:textId="77777777" w:rsidR="00E54A2A" w:rsidRDefault="00E54A2A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tbl>
      <w:tblPr>
        <w:tblStyle w:val="a6"/>
        <w:tblW w:w="9918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2"/>
        <w:gridCol w:w="2521"/>
        <w:gridCol w:w="5276"/>
        <w:gridCol w:w="1559"/>
      </w:tblGrid>
      <w:tr w:rsidR="00B94231" w:rsidRPr="00BF695E" w14:paraId="2B49DEBB" w14:textId="77777777" w:rsidTr="006861D8">
        <w:trPr>
          <w:trHeight w:val="1213"/>
        </w:trPr>
        <w:tc>
          <w:tcPr>
            <w:tcW w:w="562" w:type="dxa"/>
            <w:vAlign w:val="center"/>
          </w:tcPr>
          <w:p w14:paraId="03DE9F17" w14:textId="77777777" w:rsidR="00B94231" w:rsidRPr="00BF695E" w:rsidRDefault="00B94231" w:rsidP="00225B94">
            <w:pPr>
              <w:ind w:left="34" w:right="34"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№ п/п</w:t>
            </w:r>
          </w:p>
        </w:tc>
        <w:tc>
          <w:tcPr>
            <w:tcW w:w="2521" w:type="dxa"/>
            <w:vAlign w:val="center"/>
          </w:tcPr>
          <w:p w14:paraId="0E89E28A" w14:textId="5A240872" w:rsidR="00B94231" w:rsidRPr="00BF695E" w:rsidRDefault="00B94231" w:rsidP="00225B94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Полное название НФГО</w:t>
            </w:r>
          </w:p>
        </w:tc>
        <w:tc>
          <w:tcPr>
            <w:tcW w:w="5276" w:type="dxa"/>
            <w:vAlign w:val="center"/>
          </w:tcPr>
          <w:p w14:paraId="5AC48FEA" w14:textId="03A61C81" w:rsidR="00B94231" w:rsidRPr="00BF695E" w:rsidRDefault="00B94231" w:rsidP="00225B94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 xml:space="preserve">Наименование организации (учреждения), создающей НФГО, </w:t>
            </w:r>
            <w:r w:rsidR="005770A6" w:rsidRPr="00BF695E">
              <w:rPr>
                <w:sz w:val="24"/>
                <w:szCs w:val="24"/>
              </w:rPr>
              <w:t>место дислокации</w:t>
            </w:r>
          </w:p>
        </w:tc>
        <w:tc>
          <w:tcPr>
            <w:tcW w:w="1559" w:type="dxa"/>
            <w:vAlign w:val="center"/>
          </w:tcPr>
          <w:p w14:paraId="289FE36C" w14:textId="77777777" w:rsidR="00B94231" w:rsidRPr="00BF695E" w:rsidRDefault="00B94231" w:rsidP="00225B94">
            <w:pPr>
              <w:ind w:left="34"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Состав НФГО,</w:t>
            </w:r>
          </w:p>
          <w:p w14:paraId="41D1DE4C" w14:textId="1B6A95A2" w:rsidR="00B94231" w:rsidRPr="00BF695E" w:rsidRDefault="00B94231" w:rsidP="00225B94">
            <w:pPr>
              <w:ind w:left="34"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(чел.)</w:t>
            </w:r>
          </w:p>
        </w:tc>
      </w:tr>
      <w:tr w:rsidR="0081794A" w:rsidRPr="00BF695E" w14:paraId="02368BBD" w14:textId="77777777" w:rsidTr="006861D8">
        <w:tc>
          <w:tcPr>
            <w:tcW w:w="562" w:type="dxa"/>
            <w:vAlign w:val="center"/>
          </w:tcPr>
          <w:p w14:paraId="662E0882" w14:textId="377467EE" w:rsidR="0081794A" w:rsidRPr="00BF695E" w:rsidRDefault="005770A6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1.</w:t>
            </w:r>
          </w:p>
        </w:tc>
        <w:tc>
          <w:tcPr>
            <w:tcW w:w="2521" w:type="dxa"/>
          </w:tcPr>
          <w:p w14:paraId="0F09630F" w14:textId="7112DE67" w:rsidR="0081794A" w:rsidRPr="00BF695E" w:rsidRDefault="0081794A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Аварийно-техническая группа по водопроводным сетям</w:t>
            </w:r>
          </w:p>
        </w:tc>
        <w:tc>
          <w:tcPr>
            <w:tcW w:w="5276" w:type="dxa"/>
            <w:vMerge w:val="restart"/>
            <w:vAlign w:val="center"/>
          </w:tcPr>
          <w:p w14:paraId="7629E547" w14:textId="540B1C0A" w:rsidR="0081794A" w:rsidRPr="00BF695E" w:rsidRDefault="0081794A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МУП «Коммунальное хозяйство», Новосибирская область, Мошковский район,</w:t>
            </w:r>
            <w:r w:rsidR="00BF695E">
              <w:rPr>
                <w:sz w:val="24"/>
                <w:szCs w:val="24"/>
              </w:rPr>
              <w:br/>
            </w:r>
            <w:r w:rsidRPr="00BF695E">
              <w:rPr>
                <w:sz w:val="24"/>
                <w:szCs w:val="24"/>
              </w:rPr>
              <w:t xml:space="preserve"> с. Сокур, ул. Советская, д.15</w:t>
            </w:r>
          </w:p>
        </w:tc>
        <w:tc>
          <w:tcPr>
            <w:tcW w:w="1559" w:type="dxa"/>
            <w:vAlign w:val="center"/>
          </w:tcPr>
          <w:p w14:paraId="404DC2CA" w14:textId="1AAADEF3" w:rsidR="0081794A" w:rsidRPr="00BF695E" w:rsidRDefault="0081794A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9</w:t>
            </w:r>
          </w:p>
        </w:tc>
      </w:tr>
      <w:tr w:rsidR="0081794A" w:rsidRPr="00BF695E" w14:paraId="6E18DF3D" w14:textId="77777777" w:rsidTr="006861D8">
        <w:trPr>
          <w:trHeight w:val="642"/>
        </w:trPr>
        <w:tc>
          <w:tcPr>
            <w:tcW w:w="562" w:type="dxa"/>
            <w:vAlign w:val="center"/>
          </w:tcPr>
          <w:p w14:paraId="019B88A9" w14:textId="5D62F837" w:rsidR="0081794A" w:rsidRPr="00BF695E" w:rsidRDefault="005770A6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2.</w:t>
            </w:r>
          </w:p>
        </w:tc>
        <w:tc>
          <w:tcPr>
            <w:tcW w:w="2521" w:type="dxa"/>
            <w:vAlign w:val="center"/>
          </w:tcPr>
          <w:p w14:paraId="46D67B50" w14:textId="734CBCC3" w:rsidR="0081794A" w:rsidRPr="00BF695E" w:rsidRDefault="0081794A" w:rsidP="00520C93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Звено подвоза воды</w:t>
            </w:r>
          </w:p>
        </w:tc>
        <w:tc>
          <w:tcPr>
            <w:tcW w:w="5276" w:type="dxa"/>
            <w:vMerge/>
          </w:tcPr>
          <w:p w14:paraId="2D457437" w14:textId="77777777" w:rsidR="0081794A" w:rsidRPr="00BF695E" w:rsidRDefault="0081794A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5C8825A4" w14:textId="1827C739" w:rsidR="0081794A" w:rsidRPr="00BF695E" w:rsidRDefault="0081794A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2</w:t>
            </w:r>
          </w:p>
        </w:tc>
      </w:tr>
      <w:tr w:rsidR="005770A6" w:rsidRPr="00BF695E" w14:paraId="0523A23E" w14:textId="77777777" w:rsidTr="006861D8">
        <w:tc>
          <w:tcPr>
            <w:tcW w:w="562" w:type="dxa"/>
            <w:vAlign w:val="center"/>
          </w:tcPr>
          <w:p w14:paraId="4B391F1F" w14:textId="428FCDE5" w:rsidR="005770A6" w:rsidRPr="00BF695E" w:rsidRDefault="005770A6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3.</w:t>
            </w:r>
          </w:p>
        </w:tc>
        <w:tc>
          <w:tcPr>
            <w:tcW w:w="2521" w:type="dxa"/>
            <w:vAlign w:val="center"/>
          </w:tcPr>
          <w:p w14:paraId="696BBAC1" w14:textId="572C22DE" w:rsidR="005770A6" w:rsidRPr="00BF695E" w:rsidRDefault="005770A6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Группа защиты растений</w:t>
            </w:r>
          </w:p>
        </w:tc>
        <w:tc>
          <w:tcPr>
            <w:tcW w:w="5276" w:type="dxa"/>
            <w:vAlign w:val="center"/>
          </w:tcPr>
          <w:p w14:paraId="64E87DCA" w14:textId="5DE80DB9" w:rsidR="005770A6" w:rsidRPr="00BF695E" w:rsidRDefault="005770A6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 xml:space="preserve">МКУ «Центр муниципальных услуг» Мошковского района, Новосибирская область, Мошковский район, р.п. Мошково, </w:t>
            </w:r>
            <w:r w:rsidR="00453CC9">
              <w:rPr>
                <w:sz w:val="24"/>
                <w:szCs w:val="24"/>
              </w:rPr>
              <w:br/>
            </w:r>
            <w:r w:rsidRPr="00BF695E">
              <w:rPr>
                <w:sz w:val="24"/>
                <w:szCs w:val="24"/>
              </w:rPr>
              <w:t>ул. Советская, д. 9</w:t>
            </w:r>
          </w:p>
        </w:tc>
        <w:tc>
          <w:tcPr>
            <w:tcW w:w="1559" w:type="dxa"/>
            <w:vAlign w:val="center"/>
          </w:tcPr>
          <w:p w14:paraId="462E9C01" w14:textId="396E1590" w:rsidR="005770A6" w:rsidRPr="00BF695E" w:rsidRDefault="005770A6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4</w:t>
            </w:r>
          </w:p>
        </w:tc>
      </w:tr>
      <w:tr w:rsidR="00A463FD" w:rsidRPr="00BF695E" w14:paraId="02267094" w14:textId="77777777" w:rsidTr="006861D8">
        <w:tc>
          <w:tcPr>
            <w:tcW w:w="562" w:type="dxa"/>
            <w:vAlign w:val="center"/>
          </w:tcPr>
          <w:p w14:paraId="6A3067FB" w14:textId="5B6F0DB1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4.</w:t>
            </w:r>
          </w:p>
        </w:tc>
        <w:tc>
          <w:tcPr>
            <w:tcW w:w="2521" w:type="dxa"/>
            <w:vAlign w:val="center"/>
          </w:tcPr>
          <w:p w14:paraId="0979FDDD" w14:textId="77777777" w:rsidR="00A463FD" w:rsidRPr="00BF695E" w:rsidRDefault="00A463FD" w:rsidP="00BF695E">
            <w:pPr>
              <w:ind w:firstLine="0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 xml:space="preserve">Звено радиационной </w:t>
            </w:r>
          </w:p>
          <w:p w14:paraId="5E120982" w14:textId="280CB6F1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и химической разведки</w:t>
            </w:r>
          </w:p>
        </w:tc>
        <w:tc>
          <w:tcPr>
            <w:tcW w:w="5276" w:type="dxa"/>
            <w:vAlign w:val="center"/>
          </w:tcPr>
          <w:p w14:paraId="7503ADB2" w14:textId="0AD3031C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МКОУ «Новомошковская средняя общеобразовательная школа» Мошковского района, Новосибирская область, Мошковский район, с. Новомошковское, переулок Школьный, д. 3</w:t>
            </w:r>
          </w:p>
        </w:tc>
        <w:tc>
          <w:tcPr>
            <w:tcW w:w="1559" w:type="dxa"/>
            <w:vAlign w:val="center"/>
          </w:tcPr>
          <w:p w14:paraId="292B6DF7" w14:textId="5C2B0E8E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3</w:t>
            </w:r>
          </w:p>
        </w:tc>
      </w:tr>
      <w:tr w:rsidR="00A463FD" w:rsidRPr="00BF695E" w14:paraId="44204BC8" w14:textId="77777777" w:rsidTr="006861D8">
        <w:tc>
          <w:tcPr>
            <w:tcW w:w="562" w:type="dxa"/>
            <w:vAlign w:val="center"/>
          </w:tcPr>
          <w:p w14:paraId="39475214" w14:textId="3F09F6F4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5.</w:t>
            </w:r>
          </w:p>
        </w:tc>
        <w:tc>
          <w:tcPr>
            <w:tcW w:w="2521" w:type="dxa"/>
            <w:vAlign w:val="center"/>
          </w:tcPr>
          <w:p w14:paraId="7ADA3F10" w14:textId="77777777" w:rsidR="00A463FD" w:rsidRPr="00BF695E" w:rsidRDefault="00A463FD" w:rsidP="00BF695E">
            <w:pPr>
              <w:ind w:firstLine="0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 xml:space="preserve">Звено радиационной </w:t>
            </w:r>
          </w:p>
          <w:p w14:paraId="0024952C" w14:textId="21B25515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и химической разведки</w:t>
            </w:r>
          </w:p>
        </w:tc>
        <w:tc>
          <w:tcPr>
            <w:tcW w:w="5276" w:type="dxa"/>
            <w:vAlign w:val="center"/>
          </w:tcPr>
          <w:p w14:paraId="167B6C8A" w14:textId="5176BB4E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МКОУ «Мошковская общеобразовательная школа-интернат для детей с ограниченными возможностями здоровья» Мошковского района, Новосибирская область, р.п. Мошково, ул. Учительская, д. 1</w:t>
            </w:r>
          </w:p>
        </w:tc>
        <w:tc>
          <w:tcPr>
            <w:tcW w:w="1559" w:type="dxa"/>
            <w:vAlign w:val="center"/>
          </w:tcPr>
          <w:p w14:paraId="17FF9C6A" w14:textId="52FC6D69" w:rsidR="00A463FD" w:rsidRPr="00BF695E" w:rsidRDefault="00A463FD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3</w:t>
            </w:r>
          </w:p>
        </w:tc>
      </w:tr>
      <w:tr w:rsidR="00BF695E" w:rsidRPr="00BF695E" w14:paraId="054AD759" w14:textId="77777777" w:rsidTr="006861D8">
        <w:tc>
          <w:tcPr>
            <w:tcW w:w="562" w:type="dxa"/>
            <w:vAlign w:val="center"/>
          </w:tcPr>
          <w:p w14:paraId="1BD7D0F9" w14:textId="6C971E28" w:rsidR="00BF695E" w:rsidRPr="00BF695E" w:rsidRDefault="00BF695E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6.</w:t>
            </w:r>
          </w:p>
        </w:tc>
        <w:tc>
          <w:tcPr>
            <w:tcW w:w="2521" w:type="dxa"/>
            <w:vAlign w:val="center"/>
          </w:tcPr>
          <w:p w14:paraId="3E7C627E" w14:textId="77777777" w:rsidR="00BF695E" w:rsidRPr="00BF695E" w:rsidRDefault="00BF695E" w:rsidP="00BF695E">
            <w:pPr>
              <w:ind w:firstLine="0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 xml:space="preserve">Звено радиационной </w:t>
            </w:r>
          </w:p>
          <w:p w14:paraId="4178AB9C" w14:textId="44DB4055" w:rsidR="00BF695E" w:rsidRPr="00BF695E" w:rsidRDefault="00BF695E" w:rsidP="00BF695E">
            <w:pPr>
              <w:ind w:firstLine="0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и химической разведки</w:t>
            </w:r>
          </w:p>
        </w:tc>
        <w:tc>
          <w:tcPr>
            <w:tcW w:w="5276" w:type="dxa"/>
            <w:vAlign w:val="center"/>
          </w:tcPr>
          <w:p w14:paraId="4D5C60A1" w14:textId="2A3FDE70" w:rsidR="00BF695E" w:rsidRPr="00BF695E" w:rsidRDefault="00BF695E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МКОУ «Сокурская средняя общеобразовательная школа» Мошковского района, Новосибирская область, Мошковский район, с. Сокур, квартал 4, д.14а</w:t>
            </w:r>
          </w:p>
        </w:tc>
        <w:tc>
          <w:tcPr>
            <w:tcW w:w="1559" w:type="dxa"/>
            <w:vAlign w:val="center"/>
          </w:tcPr>
          <w:p w14:paraId="6BF3DBF9" w14:textId="6F453531" w:rsidR="00BF695E" w:rsidRPr="00BF695E" w:rsidRDefault="00BF695E" w:rsidP="00BF695E">
            <w:pPr>
              <w:widowControl w:val="0"/>
              <w:ind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3</w:t>
            </w:r>
          </w:p>
        </w:tc>
      </w:tr>
    </w:tbl>
    <w:p w14:paraId="044DCBB2" w14:textId="00700729" w:rsidR="00E54A2A" w:rsidRDefault="00E54A2A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64CF5A27" w14:textId="77777777" w:rsidR="00B94231" w:rsidRDefault="00B94231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25713F8C" w14:textId="6BFCD991" w:rsidR="00E54A2A" w:rsidRDefault="00E54A2A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5E338F80" w14:textId="7432DDA6" w:rsidR="005770A6" w:rsidRDefault="005770A6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5E6E2C5A" w14:textId="7E87C482" w:rsidR="005770A6" w:rsidRDefault="005770A6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398AA850" w14:textId="48D78B1C" w:rsidR="005770A6" w:rsidRDefault="005770A6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10008399" w14:textId="6934C745" w:rsidR="005770A6" w:rsidRDefault="005770A6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28CD8593" w14:textId="77777777" w:rsidR="00536FF9" w:rsidRDefault="00536FF9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488E7D83" w14:textId="0CB8E943" w:rsidR="005770A6" w:rsidRDefault="005770A6" w:rsidP="005770A6">
      <w:pPr>
        <w:widowControl w:val="0"/>
        <w:ind w:firstLine="0"/>
        <w:jc w:val="right"/>
      </w:pPr>
      <w:r>
        <w:lastRenderedPageBreak/>
        <w:t xml:space="preserve">Приложение </w:t>
      </w:r>
      <w:r w:rsidR="00813A0D">
        <w:t>2</w:t>
      </w:r>
    </w:p>
    <w:p w14:paraId="1D71DA64" w14:textId="77777777" w:rsidR="005770A6" w:rsidRDefault="005770A6" w:rsidP="005770A6">
      <w:pPr>
        <w:widowControl w:val="0"/>
        <w:ind w:firstLine="0"/>
        <w:jc w:val="right"/>
        <w:rPr>
          <w:rFonts w:eastAsia="Arial Unicode MS"/>
          <w:color w:val="000000"/>
          <w:szCs w:val="24"/>
          <w:lang w:bidi="ru-RU"/>
        </w:rPr>
      </w:pPr>
      <w:r>
        <w:t>к постановлению</w:t>
      </w:r>
      <w:r w:rsidRPr="00E54A2A">
        <w:rPr>
          <w:rFonts w:eastAsia="Arial Unicode MS"/>
          <w:color w:val="000000"/>
          <w:szCs w:val="24"/>
          <w:lang w:bidi="ru-RU"/>
        </w:rPr>
        <w:t xml:space="preserve"> </w:t>
      </w:r>
    </w:p>
    <w:p w14:paraId="33D3F2F7" w14:textId="77777777" w:rsidR="005770A6" w:rsidRPr="0077535E" w:rsidRDefault="005770A6" w:rsidP="005770A6">
      <w:pPr>
        <w:widowControl w:val="0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>администрации</w:t>
      </w:r>
      <w:r w:rsidRPr="00E54A2A">
        <w:rPr>
          <w:rFonts w:eastAsia="Arial Unicode MS"/>
          <w:color w:val="000000"/>
          <w:szCs w:val="24"/>
          <w:lang w:bidi="ru-RU"/>
        </w:rPr>
        <w:t xml:space="preserve"> </w:t>
      </w:r>
      <w:r w:rsidRPr="0077535E">
        <w:rPr>
          <w:rFonts w:eastAsia="Arial Unicode MS"/>
          <w:color w:val="000000"/>
          <w:szCs w:val="24"/>
          <w:lang w:bidi="ru-RU"/>
        </w:rPr>
        <w:t xml:space="preserve">Мошковского района </w:t>
      </w:r>
    </w:p>
    <w:p w14:paraId="651CAFE4" w14:textId="77777777" w:rsidR="005770A6" w:rsidRPr="0077535E" w:rsidRDefault="005770A6" w:rsidP="005770A6">
      <w:pPr>
        <w:widowControl w:val="0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Новосибирской области </w:t>
      </w:r>
    </w:p>
    <w:p w14:paraId="02AE2D3A" w14:textId="3A9D725B" w:rsidR="005770A6" w:rsidRDefault="005770A6" w:rsidP="005770A6">
      <w:pPr>
        <w:widowControl w:val="0"/>
        <w:spacing w:line="276" w:lineRule="auto"/>
        <w:ind w:firstLine="0"/>
        <w:jc w:val="right"/>
        <w:rPr>
          <w:szCs w:val="28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от </w:t>
      </w:r>
      <w:r w:rsidR="00C757DB">
        <w:rPr>
          <w:szCs w:val="28"/>
        </w:rPr>
        <w:t>26.11.</w:t>
      </w:r>
      <w:r>
        <w:rPr>
          <w:szCs w:val="28"/>
        </w:rPr>
        <w:t xml:space="preserve">2024 </w:t>
      </w:r>
      <w:r w:rsidRPr="0077535E">
        <w:rPr>
          <w:rFonts w:eastAsia="Arial Unicode MS"/>
          <w:color w:val="000000"/>
          <w:szCs w:val="24"/>
          <w:lang w:bidi="ru-RU"/>
        </w:rPr>
        <w:t xml:space="preserve">№ </w:t>
      </w:r>
      <w:r w:rsidR="00C757DB">
        <w:rPr>
          <w:rFonts w:eastAsia="Arial Unicode MS"/>
          <w:color w:val="000000"/>
          <w:szCs w:val="24"/>
          <w:lang w:bidi="ru-RU"/>
        </w:rPr>
        <w:t>147</w:t>
      </w:r>
    </w:p>
    <w:p w14:paraId="5FBDFC0B" w14:textId="77777777" w:rsidR="00813A0D" w:rsidRDefault="00813A0D" w:rsidP="0077535E">
      <w:pPr>
        <w:widowControl w:val="0"/>
        <w:spacing w:line="276" w:lineRule="auto"/>
        <w:ind w:firstLine="0"/>
        <w:jc w:val="center"/>
        <w:rPr>
          <w:szCs w:val="28"/>
        </w:rPr>
      </w:pPr>
    </w:p>
    <w:p w14:paraId="331C5732" w14:textId="2FAECB67" w:rsidR="00CF62EC" w:rsidRDefault="00CF62EC" w:rsidP="0077535E">
      <w:pPr>
        <w:widowControl w:val="0"/>
        <w:spacing w:line="276" w:lineRule="auto"/>
        <w:ind w:firstLine="0"/>
        <w:jc w:val="center"/>
        <w:rPr>
          <w:szCs w:val="28"/>
        </w:rPr>
      </w:pPr>
      <w:r w:rsidRPr="004C0FB6">
        <w:rPr>
          <w:szCs w:val="28"/>
        </w:rPr>
        <w:t xml:space="preserve">Перечень </w:t>
      </w:r>
    </w:p>
    <w:p w14:paraId="707901CB" w14:textId="616D99F2" w:rsidR="00CF62EC" w:rsidRDefault="00E544CA" w:rsidP="00E544CA">
      <w:pPr>
        <w:widowControl w:val="0"/>
        <w:spacing w:line="276" w:lineRule="auto"/>
        <w:ind w:firstLine="0"/>
        <w:jc w:val="center"/>
        <w:rPr>
          <w:szCs w:val="28"/>
        </w:rPr>
      </w:pPr>
      <w:r w:rsidRPr="004C0FB6">
        <w:rPr>
          <w:szCs w:val="28"/>
        </w:rPr>
        <w:t>предприятий</w:t>
      </w:r>
      <w:r>
        <w:rPr>
          <w:szCs w:val="28"/>
        </w:rPr>
        <w:t xml:space="preserve">, </w:t>
      </w:r>
      <w:r w:rsidR="00737E83" w:rsidRPr="004C0FB6">
        <w:rPr>
          <w:szCs w:val="28"/>
        </w:rPr>
        <w:t>организаций</w:t>
      </w:r>
      <w:r w:rsidR="00CF62EC" w:rsidRPr="004C0FB6">
        <w:rPr>
          <w:szCs w:val="28"/>
        </w:rPr>
        <w:t xml:space="preserve"> </w:t>
      </w:r>
      <w:r w:rsidR="00737E83">
        <w:rPr>
          <w:szCs w:val="28"/>
        </w:rPr>
        <w:t>и учреждений</w:t>
      </w:r>
      <w:r w:rsidR="00254E99">
        <w:rPr>
          <w:szCs w:val="28"/>
        </w:rPr>
        <w:t>,</w:t>
      </w:r>
      <w:r w:rsidR="00813A0D">
        <w:rPr>
          <w:szCs w:val="28"/>
        </w:rPr>
        <w:t xml:space="preserve"> создаваемых ими НФГО,</w:t>
      </w:r>
      <w:r w:rsidR="00CF62EC" w:rsidRPr="004C0FB6">
        <w:rPr>
          <w:szCs w:val="28"/>
        </w:rPr>
        <w:t xml:space="preserve"> обеспеч</w:t>
      </w:r>
      <w:r w:rsidR="00813A0D">
        <w:rPr>
          <w:szCs w:val="28"/>
        </w:rPr>
        <w:t>ивающих</w:t>
      </w:r>
      <w:r w:rsidR="00CF62EC" w:rsidRPr="004C0FB6">
        <w:rPr>
          <w:szCs w:val="28"/>
        </w:rPr>
        <w:t xml:space="preserve"> выполнения мероприятий гражданской обороны на территории </w:t>
      </w:r>
      <w:r w:rsidRPr="00E544CA">
        <w:rPr>
          <w:szCs w:val="28"/>
        </w:rPr>
        <w:t>Мошковского района Новосибирской области</w:t>
      </w:r>
    </w:p>
    <w:p w14:paraId="00EADA27" w14:textId="77777777" w:rsidR="00CF62EC" w:rsidRPr="006861D8" w:rsidRDefault="00CF62EC" w:rsidP="0077535E">
      <w:pPr>
        <w:widowControl w:val="0"/>
        <w:spacing w:line="276" w:lineRule="auto"/>
        <w:ind w:firstLine="0"/>
        <w:jc w:val="center"/>
        <w:rPr>
          <w:sz w:val="16"/>
          <w:szCs w:val="16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568"/>
        <w:gridCol w:w="2409"/>
        <w:gridCol w:w="5812"/>
        <w:gridCol w:w="1134"/>
      </w:tblGrid>
      <w:tr w:rsidR="00813A0D" w:rsidRPr="002A3431" w14:paraId="121477FA" w14:textId="75A8563D" w:rsidTr="00453CC9">
        <w:trPr>
          <w:trHeight w:val="750"/>
          <w:tblHeader/>
        </w:trPr>
        <w:tc>
          <w:tcPr>
            <w:tcW w:w="568" w:type="dxa"/>
            <w:vAlign w:val="center"/>
          </w:tcPr>
          <w:p w14:paraId="760D832E" w14:textId="1929FB24" w:rsidR="00813A0D" w:rsidRPr="002A3431" w:rsidRDefault="00813A0D" w:rsidP="00225B94">
            <w:pPr>
              <w:ind w:left="34" w:right="34" w:firstLine="0"/>
              <w:jc w:val="center"/>
              <w:rPr>
                <w:sz w:val="24"/>
                <w:szCs w:val="24"/>
              </w:rPr>
            </w:pPr>
            <w:r w:rsidRPr="002A3431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 </w:t>
            </w:r>
            <w:r w:rsidRPr="002A3431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/</w:t>
            </w:r>
            <w:r w:rsidRPr="002A3431">
              <w:rPr>
                <w:sz w:val="24"/>
                <w:szCs w:val="24"/>
              </w:rPr>
              <w:t>п</w:t>
            </w:r>
          </w:p>
        </w:tc>
        <w:tc>
          <w:tcPr>
            <w:tcW w:w="2409" w:type="dxa"/>
            <w:vAlign w:val="center"/>
          </w:tcPr>
          <w:p w14:paraId="4A4FEBE1" w14:textId="3E96CBA1" w:rsidR="00813A0D" w:rsidRPr="00453CC9" w:rsidRDefault="00813A0D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Полное название НФГО</w:t>
            </w:r>
          </w:p>
        </w:tc>
        <w:tc>
          <w:tcPr>
            <w:tcW w:w="5812" w:type="dxa"/>
            <w:vAlign w:val="center"/>
          </w:tcPr>
          <w:p w14:paraId="7718EBA1" w14:textId="60C64A3F" w:rsidR="00813A0D" w:rsidRPr="002A3431" w:rsidRDefault="00813A0D" w:rsidP="00225B9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организации (учреждения), создающей НФГО, место дислокации</w:t>
            </w:r>
          </w:p>
        </w:tc>
        <w:tc>
          <w:tcPr>
            <w:tcW w:w="1134" w:type="dxa"/>
            <w:vAlign w:val="center"/>
          </w:tcPr>
          <w:p w14:paraId="5C60D5C3" w14:textId="77777777" w:rsidR="00813A0D" w:rsidRDefault="00813A0D" w:rsidP="00225B94">
            <w:pPr>
              <w:ind w:lef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 НФГО,</w:t>
            </w:r>
          </w:p>
          <w:p w14:paraId="560160CA" w14:textId="09F57003" w:rsidR="00813A0D" w:rsidRDefault="00813A0D" w:rsidP="00225B94">
            <w:pPr>
              <w:ind w:lef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(чел.)</w:t>
            </w:r>
          </w:p>
        </w:tc>
      </w:tr>
      <w:tr w:rsidR="00254E99" w:rsidRPr="002A3431" w14:paraId="688D8899" w14:textId="1EFE0EF1" w:rsidTr="00453CC9">
        <w:tc>
          <w:tcPr>
            <w:tcW w:w="568" w:type="dxa"/>
            <w:vAlign w:val="center"/>
          </w:tcPr>
          <w:p w14:paraId="086EE913" w14:textId="7B356084" w:rsidR="00254E99" w:rsidRPr="00BF695E" w:rsidRDefault="00BF695E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 w:rsidRPr="00BF695E">
              <w:rPr>
                <w:sz w:val="24"/>
                <w:szCs w:val="24"/>
              </w:rPr>
              <w:t>1</w:t>
            </w:r>
            <w:r w:rsidR="00225B94">
              <w:rPr>
                <w:sz w:val="24"/>
                <w:szCs w:val="24"/>
              </w:rPr>
              <w:t>.</w:t>
            </w:r>
          </w:p>
        </w:tc>
        <w:tc>
          <w:tcPr>
            <w:tcW w:w="2409" w:type="dxa"/>
            <w:vAlign w:val="center"/>
          </w:tcPr>
          <w:p w14:paraId="2B3C555F" w14:textId="77777777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Группа охраны</w:t>
            </w:r>
          </w:p>
          <w:p w14:paraId="21F03B45" w14:textId="44A3DF4C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общественного порядка</w:t>
            </w:r>
          </w:p>
        </w:tc>
        <w:tc>
          <w:tcPr>
            <w:tcW w:w="5812" w:type="dxa"/>
            <w:vAlign w:val="center"/>
          </w:tcPr>
          <w:p w14:paraId="181E96D8" w14:textId="5DBA52E1" w:rsidR="00254E99" w:rsidRPr="003577CA" w:rsidRDefault="00254E99" w:rsidP="00225B94">
            <w:pPr>
              <w:ind w:firstLine="0"/>
              <w:jc w:val="center"/>
              <w:rPr>
                <w:sz w:val="24"/>
                <w:szCs w:val="24"/>
              </w:rPr>
            </w:pPr>
            <w:r w:rsidRPr="003577CA">
              <w:rPr>
                <w:sz w:val="24"/>
                <w:szCs w:val="24"/>
              </w:rPr>
              <w:t xml:space="preserve">Отдел МВД России по Мошковскому району, Новосибирская область, Мошковский район, р.п. Мошково, ул. Народная, </w:t>
            </w:r>
            <w:r>
              <w:rPr>
                <w:sz w:val="24"/>
                <w:szCs w:val="24"/>
              </w:rPr>
              <w:t xml:space="preserve">д. </w:t>
            </w:r>
            <w:r w:rsidRPr="003577CA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38FFD49" w14:textId="500A6DA2" w:rsidR="00254E99" w:rsidRPr="003577CA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254E99" w:rsidRPr="002A3431" w14:paraId="3F66539E" w14:textId="77777777" w:rsidTr="00453CC9">
        <w:tc>
          <w:tcPr>
            <w:tcW w:w="568" w:type="dxa"/>
            <w:vAlign w:val="center"/>
          </w:tcPr>
          <w:p w14:paraId="249BF18D" w14:textId="07F3C8D2" w:rsidR="00254E99" w:rsidRPr="00C665F2" w:rsidRDefault="00225B94" w:rsidP="00225B94">
            <w:pPr>
              <w:pStyle w:val="ad"/>
              <w:ind w:left="0"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409" w:type="dxa"/>
            <w:vAlign w:val="center"/>
          </w:tcPr>
          <w:p w14:paraId="0D8E6A65" w14:textId="6A13D610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Группа проводной связи</w:t>
            </w:r>
          </w:p>
        </w:tc>
        <w:tc>
          <w:tcPr>
            <w:tcW w:w="5812" w:type="dxa"/>
            <w:vAlign w:val="center"/>
          </w:tcPr>
          <w:p w14:paraId="2B9452B3" w14:textId="1608048C" w:rsidR="00254E99" w:rsidRPr="00453CC9" w:rsidRDefault="00254E99" w:rsidP="00225B94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ПАО «Ростелеком» Новосибирский филиал Сервисный центр г. Тогучин, Новосибирская область, Мошковский район, р.п. Мошково, ул. Советская, д. 18</w:t>
            </w:r>
          </w:p>
        </w:tc>
        <w:tc>
          <w:tcPr>
            <w:tcW w:w="1134" w:type="dxa"/>
            <w:vAlign w:val="center"/>
          </w:tcPr>
          <w:p w14:paraId="743564BB" w14:textId="4CA33571" w:rsidR="00254E99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254E99" w:rsidRPr="002A3431" w14:paraId="2B4CF3E0" w14:textId="77777777" w:rsidTr="00453CC9">
        <w:tc>
          <w:tcPr>
            <w:tcW w:w="568" w:type="dxa"/>
            <w:vAlign w:val="center"/>
          </w:tcPr>
          <w:p w14:paraId="37DB7FC6" w14:textId="20B26111" w:rsidR="00254E99" w:rsidRPr="00C665F2" w:rsidRDefault="00225B94" w:rsidP="00225B94">
            <w:pPr>
              <w:pStyle w:val="ad"/>
              <w:ind w:left="0"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409" w:type="dxa"/>
            <w:vAlign w:val="center"/>
          </w:tcPr>
          <w:p w14:paraId="7AC1B055" w14:textId="2B27E57D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Аварийно-техническая группа по газовым сетям</w:t>
            </w:r>
          </w:p>
        </w:tc>
        <w:tc>
          <w:tcPr>
            <w:tcW w:w="5812" w:type="dxa"/>
            <w:vAlign w:val="center"/>
          </w:tcPr>
          <w:p w14:paraId="7396B22C" w14:textId="4B339AFF" w:rsidR="00254E99" w:rsidRPr="00453CC9" w:rsidRDefault="00254E99" w:rsidP="00225B94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 xml:space="preserve">ООО Газпром Газораспределение Томск – Мошковское подразделение Болотнинского участка, Новосибирская область, Мошковский район, р.п. Мошково, </w:t>
            </w:r>
            <w:r w:rsidR="00453CC9">
              <w:rPr>
                <w:spacing w:val="-6"/>
                <w:sz w:val="24"/>
                <w:szCs w:val="24"/>
              </w:rPr>
              <w:br/>
            </w:r>
            <w:r w:rsidRPr="00453CC9">
              <w:rPr>
                <w:spacing w:val="-6"/>
                <w:sz w:val="24"/>
                <w:szCs w:val="24"/>
              </w:rPr>
              <w:t>ул. Советская, д. 6/1</w:t>
            </w:r>
          </w:p>
        </w:tc>
        <w:tc>
          <w:tcPr>
            <w:tcW w:w="1134" w:type="dxa"/>
            <w:vAlign w:val="center"/>
          </w:tcPr>
          <w:p w14:paraId="773E4794" w14:textId="545F75F6" w:rsidR="00254E99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254E99" w:rsidRPr="002A3431" w14:paraId="56FF5EF6" w14:textId="77777777" w:rsidTr="00453CC9">
        <w:tc>
          <w:tcPr>
            <w:tcW w:w="568" w:type="dxa"/>
            <w:vAlign w:val="center"/>
          </w:tcPr>
          <w:p w14:paraId="0F1EEA49" w14:textId="12C8C8F0" w:rsidR="00254E99" w:rsidRPr="00C665F2" w:rsidRDefault="00225B94" w:rsidP="00225B94">
            <w:pPr>
              <w:pStyle w:val="ad"/>
              <w:ind w:left="0"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409" w:type="dxa"/>
            <w:vAlign w:val="center"/>
          </w:tcPr>
          <w:p w14:paraId="300EAAF1" w14:textId="2D1FD995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Аварийно-техническая группа по электросетям</w:t>
            </w:r>
          </w:p>
        </w:tc>
        <w:tc>
          <w:tcPr>
            <w:tcW w:w="5812" w:type="dxa"/>
            <w:vAlign w:val="center"/>
          </w:tcPr>
          <w:p w14:paraId="3DC0B0C6" w14:textId="39EAEC7D" w:rsidR="00254E99" w:rsidRPr="00453CC9" w:rsidRDefault="00254E99" w:rsidP="00225B94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АО «Районные электрические сети» филиал Приобские электрические сети Мошковский РЭС, Новосибирская область, Мошковский район, р.п. Мошково, ул. Вокзальная, д. 137</w:t>
            </w:r>
          </w:p>
        </w:tc>
        <w:tc>
          <w:tcPr>
            <w:tcW w:w="1134" w:type="dxa"/>
            <w:vAlign w:val="center"/>
          </w:tcPr>
          <w:p w14:paraId="244A71E0" w14:textId="047F5C91" w:rsidR="00254E99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254E99" w:rsidRPr="002A3431" w14:paraId="64451FC6" w14:textId="77777777" w:rsidTr="00453CC9">
        <w:tc>
          <w:tcPr>
            <w:tcW w:w="568" w:type="dxa"/>
            <w:vAlign w:val="center"/>
          </w:tcPr>
          <w:p w14:paraId="6825627D" w14:textId="0B176E0B" w:rsidR="00254E99" w:rsidRPr="00C665F2" w:rsidRDefault="00225B94" w:rsidP="00225B94">
            <w:pPr>
              <w:pStyle w:val="ad"/>
              <w:ind w:left="0"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409" w:type="dxa"/>
            <w:vAlign w:val="center"/>
          </w:tcPr>
          <w:p w14:paraId="7D403816" w14:textId="1CAED574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Группа защиты животных</w:t>
            </w:r>
          </w:p>
        </w:tc>
        <w:tc>
          <w:tcPr>
            <w:tcW w:w="5812" w:type="dxa"/>
            <w:vAlign w:val="center"/>
          </w:tcPr>
          <w:p w14:paraId="23B4ACAA" w14:textId="756191B1" w:rsidR="00254E99" w:rsidRPr="00453CC9" w:rsidRDefault="00254E99" w:rsidP="00225B94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 xml:space="preserve">ГБУ НСО «Управление ветеринарии Мошковского района Новосибирской области», Новосибирская область, Мошковский район, р.п. Мошково, </w:t>
            </w:r>
            <w:r w:rsidR="00453CC9">
              <w:rPr>
                <w:spacing w:val="-6"/>
                <w:sz w:val="24"/>
                <w:szCs w:val="24"/>
              </w:rPr>
              <w:br/>
            </w:r>
            <w:r w:rsidRPr="00453CC9">
              <w:rPr>
                <w:spacing w:val="-6"/>
                <w:sz w:val="24"/>
                <w:szCs w:val="24"/>
              </w:rPr>
              <w:t>ул. Коммунистическая, д. 6</w:t>
            </w:r>
          </w:p>
        </w:tc>
        <w:tc>
          <w:tcPr>
            <w:tcW w:w="1134" w:type="dxa"/>
            <w:vAlign w:val="center"/>
          </w:tcPr>
          <w:p w14:paraId="6550B538" w14:textId="733174FA" w:rsidR="00254E99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254E99" w:rsidRPr="002A3431" w14:paraId="40BC5214" w14:textId="77777777" w:rsidTr="00453CC9">
        <w:trPr>
          <w:trHeight w:val="564"/>
        </w:trPr>
        <w:tc>
          <w:tcPr>
            <w:tcW w:w="568" w:type="dxa"/>
            <w:vAlign w:val="center"/>
          </w:tcPr>
          <w:p w14:paraId="15A6F615" w14:textId="71DB4E7F" w:rsidR="00254E99" w:rsidRPr="00C665F2" w:rsidRDefault="00225B94" w:rsidP="00225B94">
            <w:pPr>
              <w:pStyle w:val="ad"/>
              <w:ind w:left="0"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409" w:type="dxa"/>
            <w:vAlign w:val="center"/>
          </w:tcPr>
          <w:p w14:paraId="413B3B27" w14:textId="298E919B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Группа перевозки грузов и населения</w:t>
            </w:r>
          </w:p>
        </w:tc>
        <w:tc>
          <w:tcPr>
            <w:tcW w:w="5812" w:type="dxa"/>
            <w:vMerge w:val="restart"/>
            <w:vAlign w:val="center"/>
          </w:tcPr>
          <w:p w14:paraId="18591180" w14:textId="67EA6F3A" w:rsidR="00254E99" w:rsidRPr="00453CC9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  <w:r w:rsidRPr="00453CC9">
              <w:rPr>
                <w:sz w:val="24"/>
                <w:szCs w:val="24"/>
              </w:rPr>
              <w:t>ООО</w:t>
            </w:r>
            <w:r w:rsidR="00254E99" w:rsidRPr="00453CC9">
              <w:rPr>
                <w:sz w:val="24"/>
                <w:szCs w:val="24"/>
              </w:rPr>
              <w:t xml:space="preserve"> «Мошковское автотранспортное предприятие», Новосибирская область, Мошковский район, р.п. Мошково, ул. Вокзальная, д. 23/3</w:t>
            </w:r>
          </w:p>
        </w:tc>
        <w:tc>
          <w:tcPr>
            <w:tcW w:w="1134" w:type="dxa"/>
            <w:vAlign w:val="center"/>
          </w:tcPr>
          <w:p w14:paraId="2C01162C" w14:textId="4DA0AB2B" w:rsidR="00254E99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254E99" w:rsidRPr="002A3431" w14:paraId="081F5A9A" w14:textId="77777777" w:rsidTr="00453CC9">
        <w:trPr>
          <w:trHeight w:val="430"/>
        </w:trPr>
        <w:tc>
          <w:tcPr>
            <w:tcW w:w="568" w:type="dxa"/>
            <w:vAlign w:val="center"/>
          </w:tcPr>
          <w:p w14:paraId="02854FDB" w14:textId="1E99B12B" w:rsidR="00254E99" w:rsidRPr="00C665F2" w:rsidRDefault="00225B94" w:rsidP="00225B94">
            <w:pPr>
              <w:pStyle w:val="ad"/>
              <w:ind w:left="0"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2409" w:type="dxa"/>
            <w:vAlign w:val="center"/>
          </w:tcPr>
          <w:p w14:paraId="5D74B682" w14:textId="77777777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Станция специальной</w:t>
            </w:r>
          </w:p>
          <w:p w14:paraId="4F554645" w14:textId="618A72D7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обработки транспорта</w:t>
            </w:r>
          </w:p>
        </w:tc>
        <w:tc>
          <w:tcPr>
            <w:tcW w:w="5812" w:type="dxa"/>
            <w:vMerge/>
            <w:vAlign w:val="center"/>
          </w:tcPr>
          <w:p w14:paraId="1575AA60" w14:textId="77777777" w:rsidR="00254E99" w:rsidRPr="00453CC9" w:rsidRDefault="00254E99" w:rsidP="00225B94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E15DF2B" w14:textId="27D36511" w:rsidR="00254E99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254E99" w:rsidRPr="002A3431" w14:paraId="5B2F11B8" w14:textId="77777777" w:rsidTr="00453CC9">
        <w:trPr>
          <w:trHeight w:val="1258"/>
        </w:trPr>
        <w:tc>
          <w:tcPr>
            <w:tcW w:w="568" w:type="dxa"/>
            <w:vAlign w:val="center"/>
          </w:tcPr>
          <w:p w14:paraId="7D6AA4D1" w14:textId="206EF3B2" w:rsidR="00254E99" w:rsidRPr="00C665F2" w:rsidRDefault="00225B94" w:rsidP="00225B94">
            <w:pPr>
              <w:pStyle w:val="ad"/>
              <w:ind w:left="0"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409" w:type="dxa"/>
            <w:vAlign w:val="center"/>
          </w:tcPr>
          <w:p w14:paraId="7F41F410" w14:textId="1764853D" w:rsidR="00254E99" w:rsidRPr="00453CC9" w:rsidRDefault="00254E99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Подвижная ремонтно-восстановительная группа по ремонту автомобильной техники</w:t>
            </w:r>
          </w:p>
        </w:tc>
        <w:tc>
          <w:tcPr>
            <w:tcW w:w="5812" w:type="dxa"/>
            <w:vMerge/>
            <w:vAlign w:val="center"/>
          </w:tcPr>
          <w:p w14:paraId="203CF9AF" w14:textId="77777777" w:rsidR="00254E99" w:rsidRPr="00453CC9" w:rsidRDefault="00254E99" w:rsidP="00225B94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E436964" w14:textId="73D90BD9" w:rsidR="00254E99" w:rsidRDefault="00254E99" w:rsidP="00254E99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6445C3" w:rsidRPr="002A3431" w14:paraId="4BCC05DB" w14:textId="36C842F6" w:rsidTr="00453CC9">
        <w:trPr>
          <w:trHeight w:val="459"/>
        </w:trPr>
        <w:tc>
          <w:tcPr>
            <w:tcW w:w="568" w:type="dxa"/>
            <w:vAlign w:val="center"/>
          </w:tcPr>
          <w:p w14:paraId="3DD07CDE" w14:textId="77B0EC94" w:rsidR="006445C3" w:rsidRPr="006445C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409" w:type="dxa"/>
            <w:vAlign w:val="center"/>
          </w:tcPr>
          <w:p w14:paraId="02531A28" w14:textId="114BAD2E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Подвижный пункт питания</w:t>
            </w:r>
          </w:p>
        </w:tc>
        <w:tc>
          <w:tcPr>
            <w:tcW w:w="5812" w:type="dxa"/>
            <w:vMerge w:val="restart"/>
            <w:vAlign w:val="center"/>
          </w:tcPr>
          <w:p w14:paraId="491F2B46" w14:textId="6B4C7840" w:rsidR="006445C3" w:rsidRPr="00453CC9" w:rsidRDefault="006445C3" w:rsidP="00453CC9">
            <w:pPr>
              <w:ind w:firstLine="0"/>
              <w:jc w:val="center"/>
              <w:rPr>
                <w:sz w:val="24"/>
                <w:szCs w:val="24"/>
              </w:rPr>
            </w:pPr>
            <w:r w:rsidRPr="00453CC9">
              <w:rPr>
                <w:sz w:val="24"/>
                <w:szCs w:val="24"/>
              </w:rPr>
              <w:t>Торговый потребительский кооператив «Мошковский», Новосибирская область, Мошковский район, р.п. Мошково, ул. Вокзальная, д. 93</w:t>
            </w:r>
          </w:p>
        </w:tc>
        <w:tc>
          <w:tcPr>
            <w:tcW w:w="1134" w:type="dxa"/>
            <w:vAlign w:val="center"/>
          </w:tcPr>
          <w:p w14:paraId="3BBD9901" w14:textId="5FF74F55" w:rsidR="006445C3" w:rsidRPr="003577CA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445C3" w:rsidRPr="002A3431" w14:paraId="15571021" w14:textId="77777777" w:rsidTr="00453CC9">
        <w:trPr>
          <w:trHeight w:val="608"/>
        </w:trPr>
        <w:tc>
          <w:tcPr>
            <w:tcW w:w="568" w:type="dxa"/>
            <w:vAlign w:val="center"/>
          </w:tcPr>
          <w:p w14:paraId="7DC637D8" w14:textId="0EED2DA9" w:rsidR="006445C3" w:rsidRPr="006445C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2409" w:type="dxa"/>
            <w:vAlign w:val="center"/>
          </w:tcPr>
          <w:p w14:paraId="2DAB56E8" w14:textId="77777777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Подвижный пункт</w:t>
            </w:r>
          </w:p>
          <w:p w14:paraId="385953E7" w14:textId="2131D2C2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продовольственного снабжения</w:t>
            </w:r>
          </w:p>
        </w:tc>
        <w:tc>
          <w:tcPr>
            <w:tcW w:w="5812" w:type="dxa"/>
            <w:vMerge/>
            <w:vAlign w:val="center"/>
          </w:tcPr>
          <w:p w14:paraId="55F49743" w14:textId="77777777" w:rsidR="006445C3" w:rsidRPr="003577CA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235BD715" w14:textId="0F6F131A" w:rsidR="006445C3" w:rsidRPr="003577CA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445C3" w:rsidRPr="002A3431" w14:paraId="772FE94F" w14:textId="77777777" w:rsidTr="00453CC9">
        <w:trPr>
          <w:trHeight w:val="726"/>
        </w:trPr>
        <w:tc>
          <w:tcPr>
            <w:tcW w:w="568" w:type="dxa"/>
            <w:vAlign w:val="center"/>
          </w:tcPr>
          <w:p w14:paraId="7FCB263F" w14:textId="6C21210D" w:rsidR="006445C3" w:rsidRPr="006445C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2409" w:type="dxa"/>
            <w:vAlign w:val="center"/>
          </w:tcPr>
          <w:p w14:paraId="333C8FE2" w14:textId="77777777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Подвижный пункт</w:t>
            </w:r>
          </w:p>
          <w:p w14:paraId="2F874516" w14:textId="356896DC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вещевого снабжения</w:t>
            </w:r>
          </w:p>
        </w:tc>
        <w:tc>
          <w:tcPr>
            <w:tcW w:w="5812" w:type="dxa"/>
            <w:vMerge/>
            <w:vAlign w:val="center"/>
          </w:tcPr>
          <w:p w14:paraId="73721CC1" w14:textId="77777777" w:rsidR="006445C3" w:rsidRPr="003577CA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7BC6080E" w14:textId="087053E3" w:rsidR="006445C3" w:rsidRPr="003577CA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445C3" w:rsidRPr="002A3431" w14:paraId="73D7169F" w14:textId="77777777" w:rsidTr="00453CC9">
        <w:trPr>
          <w:trHeight w:val="977"/>
        </w:trPr>
        <w:tc>
          <w:tcPr>
            <w:tcW w:w="568" w:type="dxa"/>
            <w:vAlign w:val="center"/>
          </w:tcPr>
          <w:p w14:paraId="25B41030" w14:textId="71E24F73" w:rsidR="006445C3" w:rsidRPr="00520C9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 w:rsidRPr="00520C93"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2409" w:type="dxa"/>
            <w:vAlign w:val="center"/>
          </w:tcPr>
          <w:p w14:paraId="1247307F" w14:textId="60C85D3C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Группа по восстановлению дорог</w:t>
            </w:r>
          </w:p>
          <w:p w14:paraId="07DDBBBC" w14:textId="501C25C4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и мостов</w:t>
            </w:r>
          </w:p>
        </w:tc>
        <w:tc>
          <w:tcPr>
            <w:tcW w:w="5812" w:type="dxa"/>
            <w:vMerge w:val="restart"/>
            <w:vAlign w:val="center"/>
          </w:tcPr>
          <w:p w14:paraId="6077DAE9" w14:textId="62E1C1CB" w:rsidR="006445C3" w:rsidRPr="00453CC9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  <w:r w:rsidRPr="00453CC9">
              <w:rPr>
                <w:sz w:val="24"/>
                <w:szCs w:val="24"/>
              </w:rPr>
              <w:t>ОА «Новосибирскавтодор» филиал Мошковское ДРСУ, Новосибирская область, Мошковский район, р.п. Мошково, ул. Строительная, д. 20/8</w:t>
            </w:r>
          </w:p>
        </w:tc>
        <w:tc>
          <w:tcPr>
            <w:tcW w:w="1134" w:type="dxa"/>
            <w:vAlign w:val="center"/>
          </w:tcPr>
          <w:p w14:paraId="7115FEA6" w14:textId="09D470AD" w:rsidR="006445C3" w:rsidRPr="00520C93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 w:rsidRPr="00520C93">
              <w:rPr>
                <w:sz w:val="24"/>
                <w:szCs w:val="24"/>
              </w:rPr>
              <w:t>9</w:t>
            </w:r>
          </w:p>
        </w:tc>
      </w:tr>
      <w:tr w:rsidR="006445C3" w:rsidRPr="002A3431" w14:paraId="4612325F" w14:textId="77777777" w:rsidTr="00453CC9">
        <w:trPr>
          <w:trHeight w:val="977"/>
        </w:trPr>
        <w:tc>
          <w:tcPr>
            <w:tcW w:w="568" w:type="dxa"/>
            <w:vAlign w:val="center"/>
          </w:tcPr>
          <w:p w14:paraId="1F0E9B85" w14:textId="14B16F18" w:rsidR="006445C3" w:rsidRPr="00520C9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 w:rsidRPr="00520C93">
              <w:rPr>
                <w:sz w:val="24"/>
                <w:szCs w:val="24"/>
              </w:rPr>
              <w:t>13.</w:t>
            </w:r>
          </w:p>
        </w:tc>
        <w:tc>
          <w:tcPr>
            <w:tcW w:w="2409" w:type="dxa"/>
            <w:vAlign w:val="center"/>
          </w:tcPr>
          <w:p w14:paraId="0E70FB5D" w14:textId="35F34DDA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Группа по обслуживанию защитных сооружений</w:t>
            </w:r>
          </w:p>
        </w:tc>
        <w:tc>
          <w:tcPr>
            <w:tcW w:w="5812" w:type="dxa"/>
            <w:vMerge/>
            <w:vAlign w:val="center"/>
          </w:tcPr>
          <w:p w14:paraId="1F67C6B0" w14:textId="77777777" w:rsidR="006445C3" w:rsidRPr="00453CC9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B3E09FD" w14:textId="51FE7617" w:rsidR="006445C3" w:rsidRPr="00520C93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 w:rsidRPr="00520C93">
              <w:rPr>
                <w:sz w:val="24"/>
                <w:szCs w:val="24"/>
              </w:rPr>
              <w:t>9</w:t>
            </w:r>
          </w:p>
        </w:tc>
      </w:tr>
      <w:tr w:rsidR="006445C3" w:rsidRPr="002A3431" w14:paraId="0FC7EA84" w14:textId="77777777" w:rsidTr="00453CC9">
        <w:tc>
          <w:tcPr>
            <w:tcW w:w="568" w:type="dxa"/>
            <w:vAlign w:val="center"/>
          </w:tcPr>
          <w:p w14:paraId="5D2EAC2F" w14:textId="022BA370" w:rsidR="006445C3" w:rsidRPr="00520C9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 w:rsidRPr="00520C93">
              <w:rPr>
                <w:sz w:val="24"/>
                <w:szCs w:val="24"/>
              </w:rPr>
              <w:t>14.</w:t>
            </w:r>
          </w:p>
        </w:tc>
        <w:tc>
          <w:tcPr>
            <w:tcW w:w="2409" w:type="dxa"/>
            <w:vAlign w:val="center"/>
          </w:tcPr>
          <w:p w14:paraId="629064BC" w14:textId="477CD35A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Группа противоэпидемиологического контроля</w:t>
            </w:r>
          </w:p>
        </w:tc>
        <w:tc>
          <w:tcPr>
            <w:tcW w:w="5812" w:type="dxa"/>
            <w:vAlign w:val="center"/>
          </w:tcPr>
          <w:p w14:paraId="58755C15" w14:textId="0CDFCBE4" w:rsidR="006445C3" w:rsidRPr="00453CC9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  <w:r w:rsidRPr="00453CC9">
              <w:rPr>
                <w:sz w:val="24"/>
                <w:szCs w:val="24"/>
              </w:rPr>
              <w:t xml:space="preserve">Территориальный отдел Управления Роспотребнадзора по НСО в Мошковском районе, Новосибирская область, Мошковский район, р.п. Мошково, </w:t>
            </w:r>
            <w:r w:rsidR="00453CC9">
              <w:rPr>
                <w:sz w:val="24"/>
                <w:szCs w:val="24"/>
              </w:rPr>
              <w:br/>
            </w:r>
            <w:r w:rsidRPr="00453CC9">
              <w:rPr>
                <w:sz w:val="24"/>
                <w:szCs w:val="24"/>
              </w:rPr>
              <w:t>ул. Лесная, д. 1А</w:t>
            </w:r>
          </w:p>
        </w:tc>
        <w:tc>
          <w:tcPr>
            <w:tcW w:w="1134" w:type="dxa"/>
            <w:vAlign w:val="center"/>
          </w:tcPr>
          <w:p w14:paraId="295A7F07" w14:textId="12E5FAF2" w:rsidR="006445C3" w:rsidRPr="00520C93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 w:rsidRPr="00520C93">
              <w:rPr>
                <w:sz w:val="24"/>
                <w:szCs w:val="24"/>
              </w:rPr>
              <w:t>5</w:t>
            </w:r>
          </w:p>
        </w:tc>
      </w:tr>
      <w:tr w:rsidR="006445C3" w:rsidRPr="002A3431" w14:paraId="0D3B6CE7" w14:textId="77777777" w:rsidTr="00453CC9">
        <w:tc>
          <w:tcPr>
            <w:tcW w:w="568" w:type="dxa"/>
            <w:vAlign w:val="center"/>
          </w:tcPr>
          <w:p w14:paraId="0663EAC4" w14:textId="2CEB293A" w:rsidR="006445C3" w:rsidRPr="006445C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2409" w:type="dxa"/>
            <w:vAlign w:val="center"/>
          </w:tcPr>
          <w:p w14:paraId="42320C83" w14:textId="33EA1093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Звено противоэпидемической разведки</w:t>
            </w:r>
          </w:p>
        </w:tc>
        <w:tc>
          <w:tcPr>
            <w:tcW w:w="5812" w:type="dxa"/>
            <w:vAlign w:val="center"/>
          </w:tcPr>
          <w:p w14:paraId="1516D6FB" w14:textId="66891C26" w:rsidR="006445C3" w:rsidRPr="00453CC9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  <w:r w:rsidRPr="00453CC9">
              <w:rPr>
                <w:sz w:val="24"/>
                <w:szCs w:val="24"/>
              </w:rPr>
              <w:t xml:space="preserve">Филиал ФБУЗ «Центр гигиены и эпидемиологии в Новосибирской области» в Мошковском районе, Новосибирская область, Мошковский район, </w:t>
            </w:r>
            <w:r w:rsidR="00453CC9">
              <w:rPr>
                <w:sz w:val="24"/>
                <w:szCs w:val="24"/>
              </w:rPr>
              <w:br/>
            </w:r>
            <w:r w:rsidRPr="00453CC9">
              <w:rPr>
                <w:sz w:val="24"/>
                <w:szCs w:val="24"/>
              </w:rPr>
              <w:t>р.п. Мошково, ул. Лесная, д. 1А</w:t>
            </w:r>
          </w:p>
        </w:tc>
        <w:tc>
          <w:tcPr>
            <w:tcW w:w="1134" w:type="dxa"/>
            <w:vAlign w:val="center"/>
          </w:tcPr>
          <w:p w14:paraId="28422969" w14:textId="236E1854" w:rsidR="006445C3" w:rsidRPr="003577CA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6445C3" w:rsidRPr="002A3431" w14:paraId="5312D6BF" w14:textId="77777777" w:rsidTr="00453CC9">
        <w:trPr>
          <w:trHeight w:val="1447"/>
        </w:trPr>
        <w:tc>
          <w:tcPr>
            <w:tcW w:w="568" w:type="dxa"/>
            <w:vAlign w:val="center"/>
          </w:tcPr>
          <w:p w14:paraId="55F7FFF8" w14:textId="627F0FE1" w:rsidR="006445C3" w:rsidRPr="006445C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2409" w:type="dxa"/>
            <w:vAlign w:val="center"/>
          </w:tcPr>
          <w:p w14:paraId="15A7A7CC" w14:textId="01ADB04D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Станция специальной</w:t>
            </w:r>
          </w:p>
          <w:p w14:paraId="2623BEC3" w14:textId="5BDCEE69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обработки одежды</w:t>
            </w:r>
          </w:p>
        </w:tc>
        <w:tc>
          <w:tcPr>
            <w:tcW w:w="5812" w:type="dxa"/>
            <w:vAlign w:val="center"/>
          </w:tcPr>
          <w:p w14:paraId="445A075F" w14:textId="45B31FEA" w:rsidR="006445C3" w:rsidRPr="00453CC9" w:rsidRDefault="006445C3" w:rsidP="00225B94">
            <w:pPr>
              <w:ind w:firstLine="0"/>
              <w:jc w:val="center"/>
              <w:rPr>
                <w:sz w:val="24"/>
                <w:szCs w:val="24"/>
              </w:rPr>
            </w:pPr>
            <w:r w:rsidRPr="00453CC9">
              <w:rPr>
                <w:sz w:val="24"/>
                <w:szCs w:val="24"/>
              </w:rPr>
              <w:t>ГАСУСО Новосибирской области «Ояшинский дом-интернат для детей-инвалидов и молодых инвалидов, имеющих психические расстройства», Новосибирская область, Мошковский район, р.п. Станционно-Ояшинский, ул. Западная, д. 40</w:t>
            </w:r>
          </w:p>
        </w:tc>
        <w:tc>
          <w:tcPr>
            <w:tcW w:w="1134" w:type="dxa"/>
            <w:vAlign w:val="center"/>
          </w:tcPr>
          <w:p w14:paraId="4CD99AC2" w14:textId="03DC31D2" w:rsidR="006445C3" w:rsidRPr="003577CA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6445C3" w:rsidRPr="002A3431" w14:paraId="3B3988B5" w14:textId="77777777" w:rsidTr="00453CC9">
        <w:tc>
          <w:tcPr>
            <w:tcW w:w="568" w:type="dxa"/>
            <w:vAlign w:val="center"/>
          </w:tcPr>
          <w:p w14:paraId="0D25C12A" w14:textId="34AC2A54" w:rsidR="006445C3" w:rsidRPr="006445C3" w:rsidRDefault="00225B94" w:rsidP="00225B94">
            <w:pPr>
              <w:ind w:right="34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2409" w:type="dxa"/>
            <w:vAlign w:val="center"/>
          </w:tcPr>
          <w:p w14:paraId="3EA92A68" w14:textId="7F5123DB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Станция специальной</w:t>
            </w:r>
          </w:p>
          <w:p w14:paraId="7C702E63" w14:textId="7ACCAFAB" w:rsidR="006445C3" w:rsidRPr="00453CC9" w:rsidRDefault="006445C3" w:rsidP="00453CC9">
            <w:pPr>
              <w:ind w:firstLine="0"/>
              <w:jc w:val="center"/>
              <w:rPr>
                <w:spacing w:val="-6"/>
                <w:sz w:val="24"/>
                <w:szCs w:val="24"/>
              </w:rPr>
            </w:pPr>
            <w:r w:rsidRPr="00453CC9">
              <w:rPr>
                <w:spacing w:val="-6"/>
                <w:sz w:val="24"/>
                <w:szCs w:val="24"/>
              </w:rPr>
              <w:t>обработки одежды</w:t>
            </w:r>
          </w:p>
        </w:tc>
        <w:tc>
          <w:tcPr>
            <w:tcW w:w="5812" w:type="dxa"/>
            <w:vAlign w:val="center"/>
          </w:tcPr>
          <w:p w14:paraId="76B08CC3" w14:textId="4C81AB6D" w:rsidR="006445C3" w:rsidRPr="00453CC9" w:rsidRDefault="006445C3" w:rsidP="00453CC9">
            <w:pPr>
              <w:ind w:firstLine="0"/>
              <w:jc w:val="center"/>
              <w:rPr>
                <w:sz w:val="24"/>
                <w:szCs w:val="24"/>
              </w:rPr>
            </w:pPr>
            <w:r w:rsidRPr="00453CC9">
              <w:rPr>
                <w:sz w:val="24"/>
                <w:szCs w:val="24"/>
              </w:rPr>
              <w:t>ГАУС СО НСО «Успенский психоневрологический интернат», Новосибирская область, Мошковский район, с. Успенка, ул. Поросская, д.1</w:t>
            </w:r>
          </w:p>
        </w:tc>
        <w:tc>
          <w:tcPr>
            <w:tcW w:w="1134" w:type="dxa"/>
            <w:vAlign w:val="center"/>
          </w:tcPr>
          <w:p w14:paraId="6E151E55" w14:textId="4D28A48E" w:rsidR="006445C3" w:rsidRPr="003577CA" w:rsidRDefault="006445C3" w:rsidP="006445C3">
            <w:pPr>
              <w:ind w:left="284" w:right="24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</w:tbl>
    <w:p w14:paraId="4CBFC86F" w14:textId="11A17F1B" w:rsidR="00CF62EC" w:rsidRDefault="00CF62EC" w:rsidP="002A3431">
      <w:pPr>
        <w:ind w:left="284" w:right="241" w:firstLine="0"/>
        <w:rPr>
          <w:sz w:val="24"/>
          <w:szCs w:val="24"/>
        </w:rPr>
      </w:pPr>
    </w:p>
    <w:p w14:paraId="7B95F084" w14:textId="2C300CF0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4A6D2B74" w14:textId="091E9724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7599016A" w14:textId="41BF2C7C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05095018" w14:textId="4253C1F8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2245189E" w14:textId="08A5F3A8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61811E70" w14:textId="1EF760AE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1344B154" w14:textId="42ACA2A8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73E8E55D" w14:textId="263A363F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223FE608" w14:textId="3B799892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42DEF3DA" w14:textId="3FCC44DF" w:rsidR="006445C3" w:rsidRDefault="006445C3" w:rsidP="002A3431">
      <w:pPr>
        <w:ind w:left="284" w:right="241" w:firstLine="0"/>
        <w:rPr>
          <w:sz w:val="24"/>
          <w:szCs w:val="24"/>
        </w:rPr>
      </w:pPr>
    </w:p>
    <w:p w14:paraId="1A7AF2A2" w14:textId="11859160" w:rsidR="006445C3" w:rsidRDefault="006445C3" w:rsidP="002A3431">
      <w:pPr>
        <w:ind w:left="284" w:right="241" w:firstLine="0"/>
        <w:rPr>
          <w:sz w:val="24"/>
          <w:szCs w:val="24"/>
        </w:rPr>
      </w:pPr>
    </w:p>
    <w:sectPr w:rsidR="006445C3" w:rsidSect="00FC5E7B">
      <w:headerReference w:type="default" r:id="rId9"/>
      <w:pgSz w:w="11900" w:h="16840"/>
      <w:pgMar w:top="999" w:right="512" w:bottom="717" w:left="1366" w:header="571" w:footer="289" w:gutter="0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35D5FE" w14:textId="77777777" w:rsidR="00981E8D" w:rsidRDefault="00981E8D" w:rsidP="00791F5A">
      <w:r>
        <w:separator/>
      </w:r>
    </w:p>
  </w:endnote>
  <w:endnote w:type="continuationSeparator" w:id="0">
    <w:p w14:paraId="7A32F94C" w14:textId="77777777" w:rsidR="00981E8D" w:rsidRDefault="00981E8D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769F32" w14:textId="77777777" w:rsidR="00981E8D" w:rsidRDefault="00981E8D" w:rsidP="00791F5A">
      <w:r>
        <w:separator/>
      </w:r>
    </w:p>
  </w:footnote>
  <w:footnote w:type="continuationSeparator" w:id="0">
    <w:p w14:paraId="6C8AD593" w14:textId="77777777" w:rsidR="00981E8D" w:rsidRDefault="00981E8D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87ED4E" w14:textId="27D20AAB" w:rsidR="006445C3" w:rsidRPr="0077535E" w:rsidRDefault="006445C3" w:rsidP="005B02CC">
    <w:pPr>
      <w:pStyle w:val="a9"/>
      <w:ind w:firstLine="0"/>
      <w:jc w:val="center"/>
      <w:rPr>
        <w:sz w:val="24"/>
        <w:szCs w:val="24"/>
      </w:rPr>
    </w:pPr>
    <w:r w:rsidRPr="0077535E">
      <w:rPr>
        <w:sz w:val="24"/>
        <w:szCs w:val="24"/>
      </w:rPr>
      <w:fldChar w:fldCharType="begin"/>
    </w:r>
    <w:r w:rsidRPr="0077535E">
      <w:rPr>
        <w:sz w:val="24"/>
        <w:szCs w:val="24"/>
      </w:rPr>
      <w:instrText>PAGE   \* MERGEFORMAT</w:instrText>
    </w:r>
    <w:r w:rsidRPr="0077535E">
      <w:rPr>
        <w:sz w:val="24"/>
        <w:szCs w:val="24"/>
      </w:rPr>
      <w:fldChar w:fldCharType="separate"/>
    </w:r>
    <w:r w:rsidR="00C022C2">
      <w:rPr>
        <w:noProof/>
        <w:sz w:val="24"/>
        <w:szCs w:val="24"/>
      </w:rPr>
      <w:t>5</w:t>
    </w:r>
    <w:r w:rsidRPr="0077535E">
      <w:rPr>
        <w:sz w:val="24"/>
        <w:szCs w:val="24"/>
      </w:rPr>
      <w:fldChar w:fldCharType="end"/>
    </w:r>
  </w:p>
  <w:p w14:paraId="06A7CE0A" w14:textId="77777777" w:rsidR="006445C3" w:rsidRPr="007448C4" w:rsidRDefault="006445C3" w:rsidP="005B02CC">
    <w:pPr>
      <w:pStyle w:val="a9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91B9A"/>
    <w:multiLevelType w:val="multilevel"/>
    <w:tmpl w:val="2CAC29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DB0F76"/>
    <w:multiLevelType w:val="multilevel"/>
    <w:tmpl w:val="AB8C983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123393"/>
    <w:multiLevelType w:val="hybridMultilevel"/>
    <w:tmpl w:val="3FBC826C"/>
    <w:lvl w:ilvl="0" w:tplc="FFFFFFFF">
      <w:start w:val="1"/>
      <w:numFmt w:val="decimal"/>
      <w:lvlText w:val="%1."/>
      <w:lvlJc w:val="left"/>
      <w:pPr>
        <w:ind w:left="2251" w:hanging="360"/>
      </w:pPr>
      <w:rPr>
        <w:rFonts w:hint="default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2971" w:hanging="360"/>
      </w:pPr>
    </w:lvl>
    <w:lvl w:ilvl="2" w:tplc="FFFFFFFF" w:tentative="1">
      <w:start w:val="1"/>
      <w:numFmt w:val="lowerRoman"/>
      <w:lvlText w:val="%3."/>
      <w:lvlJc w:val="right"/>
      <w:pPr>
        <w:ind w:left="3691" w:hanging="180"/>
      </w:pPr>
    </w:lvl>
    <w:lvl w:ilvl="3" w:tplc="FFFFFFFF" w:tentative="1">
      <w:start w:val="1"/>
      <w:numFmt w:val="decimal"/>
      <w:lvlText w:val="%4."/>
      <w:lvlJc w:val="left"/>
      <w:pPr>
        <w:ind w:left="4411" w:hanging="360"/>
      </w:pPr>
    </w:lvl>
    <w:lvl w:ilvl="4" w:tplc="FFFFFFFF" w:tentative="1">
      <w:start w:val="1"/>
      <w:numFmt w:val="lowerLetter"/>
      <w:lvlText w:val="%5."/>
      <w:lvlJc w:val="left"/>
      <w:pPr>
        <w:ind w:left="5131" w:hanging="360"/>
      </w:pPr>
    </w:lvl>
    <w:lvl w:ilvl="5" w:tplc="FFFFFFFF" w:tentative="1">
      <w:start w:val="1"/>
      <w:numFmt w:val="lowerRoman"/>
      <w:lvlText w:val="%6."/>
      <w:lvlJc w:val="right"/>
      <w:pPr>
        <w:ind w:left="5851" w:hanging="180"/>
      </w:pPr>
    </w:lvl>
    <w:lvl w:ilvl="6" w:tplc="FFFFFFFF" w:tentative="1">
      <w:start w:val="1"/>
      <w:numFmt w:val="decimal"/>
      <w:lvlText w:val="%7."/>
      <w:lvlJc w:val="left"/>
      <w:pPr>
        <w:ind w:left="6571" w:hanging="360"/>
      </w:pPr>
    </w:lvl>
    <w:lvl w:ilvl="7" w:tplc="FFFFFFFF" w:tentative="1">
      <w:start w:val="1"/>
      <w:numFmt w:val="lowerLetter"/>
      <w:lvlText w:val="%8."/>
      <w:lvlJc w:val="left"/>
      <w:pPr>
        <w:ind w:left="7291" w:hanging="360"/>
      </w:pPr>
    </w:lvl>
    <w:lvl w:ilvl="8" w:tplc="FFFFFFFF" w:tentative="1">
      <w:start w:val="1"/>
      <w:numFmt w:val="lowerRoman"/>
      <w:lvlText w:val="%9."/>
      <w:lvlJc w:val="right"/>
      <w:pPr>
        <w:ind w:left="8011" w:hanging="180"/>
      </w:pPr>
    </w:lvl>
  </w:abstractNum>
  <w:abstractNum w:abstractNumId="3">
    <w:nsid w:val="0CC74F2D"/>
    <w:multiLevelType w:val="hybridMultilevel"/>
    <w:tmpl w:val="8A2071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DE77A08"/>
    <w:multiLevelType w:val="multilevel"/>
    <w:tmpl w:val="D1F41D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362468A"/>
    <w:multiLevelType w:val="multilevel"/>
    <w:tmpl w:val="E336481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>
    <w:nsid w:val="18A23A7B"/>
    <w:multiLevelType w:val="multilevel"/>
    <w:tmpl w:val="5BC030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ABA7733"/>
    <w:multiLevelType w:val="multilevel"/>
    <w:tmpl w:val="68EA5092"/>
    <w:lvl w:ilvl="0">
      <w:start w:val="1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AD73EC0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0">
    <w:nsid w:val="34846C94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1">
    <w:nsid w:val="38A70B2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39C75038"/>
    <w:multiLevelType w:val="multilevel"/>
    <w:tmpl w:val="81AAD3C8"/>
    <w:lvl w:ilvl="0">
      <w:start w:val="1"/>
      <w:numFmt w:val="decimal"/>
      <w:lvlText w:val="3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C001E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F090D3F"/>
    <w:multiLevelType w:val="multilevel"/>
    <w:tmpl w:val="98FA3DBC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0CA5287"/>
    <w:multiLevelType w:val="multilevel"/>
    <w:tmpl w:val="8C369BE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2FA3BA7"/>
    <w:multiLevelType w:val="multilevel"/>
    <w:tmpl w:val="81CCF75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560416A"/>
    <w:multiLevelType w:val="hybridMultilevel"/>
    <w:tmpl w:val="B05C4320"/>
    <w:lvl w:ilvl="0" w:tplc="910053F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811D28"/>
    <w:multiLevelType w:val="hybridMultilevel"/>
    <w:tmpl w:val="1C7880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6BF628C"/>
    <w:multiLevelType w:val="multilevel"/>
    <w:tmpl w:val="BDC4B88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ABD7B0C"/>
    <w:multiLevelType w:val="multilevel"/>
    <w:tmpl w:val="F7728F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2">
    <w:nsid w:val="50ED6914"/>
    <w:multiLevelType w:val="multilevel"/>
    <w:tmpl w:val="E0A264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6775147"/>
    <w:multiLevelType w:val="hybridMultilevel"/>
    <w:tmpl w:val="B43CF0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82C4A37"/>
    <w:multiLevelType w:val="hybridMultilevel"/>
    <w:tmpl w:val="3FBC826C"/>
    <w:lvl w:ilvl="0" w:tplc="993C3F10">
      <w:start w:val="1"/>
      <w:numFmt w:val="decimal"/>
      <w:lvlText w:val="%1."/>
      <w:lvlJc w:val="left"/>
      <w:pPr>
        <w:ind w:left="225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971" w:hanging="360"/>
      </w:pPr>
    </w:lvl>
    <w:lvl w:ilvl="2" w:tplc="0419001B" w:tentative="1">
      <w:start w:val="1"/>
      <w:numFmt w:val="lowerRoman"/>
      <w:lvlText w:val="%3."/>
      <w:lvlJc w:val="right"/>
      <w:pPr>
        <w:ind w:left="3691" w:hanging="180"/>
      </w:pPr>
    </w:lvl>
    <w:lvl w:ilvl="3" w:tplc="0419000F" w:tentative="1">
      <w:start w:val="1"/>
      <w:numFmt w:val="decimal"/>
      <w:lvlText w:val="%4."/>
      <w:lvlJc w:val="left"/>
      <w:pPr>
        <w:ind w:left="4411" w:hanging="360"/>
      </w:pPr>
    </w:lvl>
    <w:lvl w:ilvl="4" w:tplc="04190019" w:tentative="1">
      <w:start w:val="1"/>
      <w:numFmt w:val="lowerLetter"/>
      <w:lvlText w:val="%5."/>
      <w:lvlJc w:val="left"/>
      <w:pPr>
        <w:ind w:left="5131" w:hanging="360"/>
      </w:pPr>
    </w:lvl>
    <w:lvl w:ilvl="5" w:tplc="0419001B" w:tentative="1">
      <w:start w:val="1"/>
      <w:numFmt w:val="lowerRoman"/>
      <w:lvlText w:val="%6."/>
      <w:lvlJc w:val="right"/>
      <w:pPr>
        <w:ind w:left="5851" w:hanging="180"/>
      </w:pPr>
    </w:lvl>
    <w:lvl w:ilvl="6" w:tplc="0419000F" w:tentative="1">
      <w:start w:val="1"/>
      <w:numFmt w:val="decimal"/>
      <w:lvlText w:val="%7."/>
      <w:lvlJc w:val="left"/>
      <w:pPr>
        <w:ind w:left="6571" w:hanging="360"/>
      </w:pPr>
    </w:lvl>
    <w:lvl w:ilvl="7" w:tplc="04190019" w:tentative="1">
      <w:start w:val="1"/>
      <w:numFmt w:val="lowerLetter"/>
      <w:lvlText w:val="%8."/>
      <w:lvlJc w:val="left"/>
      <w:pPr>
        <w:ind w:left="7291" w:hanging="360"/>
      </w:pPr>
    </w:lvl>
    <w:lvl w:ilvl="8" w:tplc="0419001B" w:tentative="1">
      <w:start w:val="1"/>
      <w:numFmt w:val="lowerRoman"/>
      <w:lvlText w:val="%9."/>
      <w:lvlJc w:val="right"/>
      <w:pPr>
        <w:ind w:left="8011" w:hanging="180"/>
      </w:pPr>
    </w:lvl>
  </w:abstractNum>
  <w:abstractNum w:abstractNumId="25">
    <w:nsid w:val="59EF747F"/>
    <w:multiLevelType w:val="multilevel"/>
    <w:tmpl w:val="1066782E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89F6727"/>
    <w:multiLevelType w:val="multilevel"/>
    <w:tmpl w:val="BF06CA2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  <w:color w:val="000000"/>
      </w:rPr>
    </w:lvl>
  </w:abstractNum>
  <w:abstractNum w:abstractNumId="27">
    <w:nsid w:val="718D70FA"/>
    <w:multiLevelType w:val="multilevel"/>
    <w:tmpl w:val="6A34E3AE"/>
    <w:lvl w:ilvl="0">
      <w:start w:val="1"/>
      <w:numFmt w:val="decimal"/>
      <w:lvlText w:val="%1."/>
      <w:lvlJc w:val="left"/>
      <w:pPr>
        <w:ind w:left="1211" w:hanging="360"/>
      </w:pPr>
      <w:rPr>
        <w:i w:val="0"/>
        <w:iCs w:val="0"/>
      </w:rPr>
    </w:lvl>
    <w:lvl w:ilvl="1">
      <w:start w:val="1"/>
      <w:numFmt w:val="decimal"/>
      <w:isLgl/>
      <w:lvlText w:val="%1.%2."/>
      <w:lvlJc w:val="left"/>
      <w:pPr>
        <w:ind w:left="14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20" w:hanging="2160"/>
      </w:pPr>
      <w:rPr>
        <w:rFonts w:hint="default"/>
      </w:rPr>
    </w:lvl>
  </w:abstractNum>
  <w:abstractNum w:abstractNumId="28">
    <w:nsid w:val="739E5708"/>
    <w:multiLevelType w:val="multilevel"/>
    <w:tmpl w:val="28D490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21"/>
  </w:num>
  <w:num w:numId="5">
    <w:abstractNumId w:val="27"/>
  </w:num>
  <w:num w:numId="6">
    <w:abstractNumId w:val="28"/>
  </w:num>
  <w:num w:numId="7">
    <w:abstractNumId w:val="5"/>
  </w:num>
  <w:num w:numId="8">
    <w:abstractNumId w:val="15"/>
  </w:num>
  <w:num w:numId="9">
    <w:abstractNumId w:val="19"/>
  </w:num>
  <w:num w:numId="10">
    <w:abstractNumId w:val="14"/>
  </w:num>
  <w:num w:numId="11">
    <w:abstractNumId w:val="25"/>
  </w:num>
  <w:num w:numId="12">
    <w:abstractNumId w:val="1"/>
  </w:num>
  <w:num w:numId="13">
    <w:abstractNumId w:val="12"/>
  </w:num>
  <w:num w:numId="14">
    <w:abstractNumId w:val="22"/>
  </w:num>
  <w:num w:numId="15">
    <w:abstractNumId w:val="4"/>
  </w:num>
  <w:num w:numId="16">
    <w:abstractNumId w:val="0"/>
  </w:num>
  <w:num w:numId="17">
    <w:abstractNumId w:val="8"/>
  </w:num>
  <w:num w:numId="18">
    <w:abstractNumId w:val="16"/>
  </w:num>
  <w:num w:numId="19">
    <w:abstractNumId w:val="7"/>
  </w:num>
  <w:num w:numId="20">
    <w:abstractNumId w:val="20"/>
  </w:num>
  <w:num w:numId="21">
    <w:abstractNumId w:val="23"/>
  </w:num>
  <w:num w:numId="22">
    <w:abstractNumId w:val="17"/>
  </w:num>
  <w:num w:numId="23">
    <w:abstractNumId w:val="13"/>
  </w:num>
  <w:num w:numId="24">
    <w:abstractNumId w:val="26"/>
  </w:num>
  <w:num w:numId="25">
    <w:abstractNumId w:val="11"/>
  </w:num>
  <w:num w:numId="26">
    <w:abstractNumId w:val="18"/>
  </w:num>
  <w:num w:numId="27">
    <w:abstractNumId w:val="24"/>
  </w:num>
  <w:num w:numId="28">
    <w:abstractNumId w:val="2"/>
  </w:num>
  <w:num w:numId="29">
    <w:abstractNumId w:val="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15B"/>
    <w:rsid w:val="00004C74"/>
    <w:rsid w:val="00014AC4"/>
    <w:rsid w:val="00016D48"/>
    <w:rsid w:val="00021214"/>
    <w:rsid w:val="00033F85"/>
    <w:rsid w:val="000413E6"/>
    <w:rsid w:val="000418EE"/>
    <w:rsid w:val="00051103"/>
    <w:rsid w:val="0005770C"/>
    <w:rsid w:val="00061702"/>
    <w:rsid w:val="000678C8"/>
    <w:rsid w:val="000713EA"/>
    <w:rsid w:val="0008626A"/>
    <w:rsid w:val="000B076C"/>
    <w:rsid w:val="000B1429"/>
    <w:rsid w:val="000C1CBE"/>
    <w:rsid w:val="000C219F"/>
    <w:rsid w:val="000C7CD3"/>
    <w:rsid w:val="000D46F5"/>
    <w:rsid w:val="000D6E02"/>
    <w:rsid w:val="000E2AA4"/>
    <w:rsid w:val="000E504E"/>
    <w:rsid w:val="000E7C69"/>
    <w:rsid w:val="000F59AA"/>
    <w:rsid w:val="00110256"/>
    <w:rsid w:val="00114BDA"/>
    <w:rsid w:val="0013099C"/>
    <w:rsid w:val="00131B63"/>
    <w:rsid w:val="00134923"/>
    <w:rsid w:val="00140CB2"/>
    <w:rsid w:val="0015021E"/>
    <w:rsid w:val="00152333"/>
    <w:rsid w:val="0015763E"/>
    <w:rsid w:val="00182E62"/>
    <w:rsid w:val="00183386"/>
    <w:rsid w:val="001873AE"/>
    <w:rsid w:val="001A3808"/>
    <w:rsid w:val="001B017F"/>
    <w:rsid w:val="001B268A"/>
    <w:rsid w:val="001D59C7"/>
    <w:rsid w:val="001E46AB"/>
    <w:rsid w:val="001F18C7"/>
    <w:rsid w:val="001F446A"/>
    <w:rsid w:val="001F5E66"/>
    <w:rsid w:val="00200FCD"/>
    <w:rsid w:val="00225B94"/>
    <w:rsid w:val="00237435"/>
    <w:rsid w:val="00246C0C"/>
    <w:rsid w:val="00254E99"/>
    <w:rsid w:val="00256394"/>
    <w:rsid w:val="002705DB"/>
    <w:rsid w:val="002764DC"/>
    <w:rsid w:val="00280096"/>
    <w:rsid w:val="00281A07"/>
    <w:rsid w:val="00295921"/>
    <w:rsid w:val="002A2623"/>
    <w:rsid w:val="002A3431"/>
    <w:rsid w:val="002A781F"/>
    <w:rsid w:val="002A794B"/>
    <w:rsid w:val="002B1603"/>
    <w:rsid w:val="002B4379"/>
    <w:rsid w:val="002C144E"/>
    <w:rsid w:val="002C3C20"/>
    <w:rsid w:val="002D2399"/>
    <w:rsid w:val="002D57D1"/>
    <w:rsid w:val="002E179A"/>
    <w:rsid w:val="002E3CB0"/>
    <w:rsid w:val="002E3E28"/>
    <w:rsid w:val="002E54ED"/>
    <w:rsid w:val="002F0519"/>
    <w:rsid w:val="0030015A"/>
    <w:rsid w:val="00312827"/>
    <w:rsid w:val="00341415"/>
    <w:rsid w:val="00343596"/>
    <w:rsid w:val="003475FD"/>
    <w:rsid w:val="003577CA"/>
    <w:rsid w:val="003633AC"/>
    <w:rsid w:val="00370125"/>
    <w:rsid w:val="00370CCB"/>
    <w:rsid w:val="00370D86"/>
    <w:rsid w:val="0037376A"/>
    <w:rsid w:val="00373EDE"/>
    <w:rsid w:val="00375A2F"/>
    <w:rsid w:val="0037663F"/>
    <w:rsid w:val="00394B8E"/>
    <w:rsid w:val="00394D43"/>
    <w:rsid w:val="003A13DF"/>
    <w:rsid w:val="003A160B"/>
    <w:rsid w:val="003B2DFE"/>
    <w:rsid w:val="003B69AB"/>
    <w:rsid w:val="003C34B2"/>
    <w:rsid w:val="003C7B10"/>
    <w:rsid w:val="003D03B7"/>
    <w:rsid w:val="003E6C42"/>
    <w:rsid w:val="003E77CD"/>
    <w:rsid w:val="00407109"/>
    <w:rsid w:val="00412A46"/>
    <w:rsid w:val="00416AA4"/>
    <w:rsid w:val="00424B44"/>
    <w:rsid w:val="00430BC1"/>
    <w:rsid w:val="00453CC9"/>
    <w:rsid w:val="0046540C"/>
    <w:rsid w:val="00466057"/>
    <w:rsid w:val="00475D60"/>
    <w:rsid w:val="00476BE6"/>
    <w:rsid w:val="004801D4"/>
    <w:rsid w:val="0049238E"/>
    <w:rsid w:val="004A0415"/>
    <w:rsid w:val="004A1B5C"/>
    <w:rsid w:val="004B0217"/>
    <w:rsid w:val="004C0FB6"/>
    <w:rsid w:val="004E0880"/>
    <w:rsid w:val="004F2041"/>
    <w:rsid w:val="004F66E7"/>
    <w:rsid w:val="00520C93"/>
    <w:rsid w:val="005254E3"/>
    <w:rsid w:val="0053120D"/>
    <w:rsid w:val="00534DDB"/>
    <w:rsid w:val="00536FF9"/>
    <w:rsid w:val="00544D19"/>
    <w:rsid w:val="005473DA"/>
    <w:rsid w:val="005505CD"/>
    <w:rsid w:val="00552A0C"/>
    <w:rsid w:val="00560871"/>
    <w:rsid w:val="0056704F"/>
    <w:rsid w:val="005678F1"/>
    <w:rsid w:val="005770A6"/>
    <w:rsid w:val="00583858"/>
    <w:rsid w:val="00585B6A"/>
    <w:rsid w:val="00590814"/>
    <w:rsid w:val="005A63F6"/>
    <w:rsid w:val="005B02CC"/>
    <w:rsid w:val="005B2985"/>
    <w:rsid w:val="005B2F25"/>
    <w:rsid w:val="005C1F6B"/>
    <w:rsid w:val="005C5FA2"/>
    <w:rsid w:val="005D2215"/>
    <w:rsid w:val="005D7133"/>
    <w:rsid w:val="0060125E"/>
    <w:rsid w:val="006051D8"/>
    <w:rsid w:val="00615448"/>
    <w:rsid w:val="00622D16"/>
    <w:rsid w:val="00623675"/>
    <w:rsid w:val="006236F7"/>
    <w:rsid w:val="00624C37"/>
    <w:rsid w:val="00633109"/>
    <w:rsid w:val="00640C03"/>
    <w:rsid w:val="006420D9"/>
    <w:rsid w:val="006445C3"/>
    <w:rsid w:val="006471F9"/>
    <w:rsid w:val="00647D97"/>
    <w:rsid w:val="00663CB0"/>
    <w:rsid w:val="0067204C"/>
    <w:rsid w:val="00673F9A"/>
    <w:rsid w:val="0067580F"/>
    <w:rsid w:val="00682F10"/>
    <w:rsid w:val="006861D8"/>
    <w:rsid w:val="00686380"/>
    <w:rsid w:val="006A09E6"/>
    <w:rsid w:val="006E1FD4"/>
    <w:rsid w:val="006E4172"/>
    <w:rsid w:val="006E7008"/>
    <w:rsid w:val="006F1200"/>
    <w:rsid w:val="00700316"/>
    <w:rsid w:val="00700582"/>
    <w:rsid w:val="00701750"/>
    <w:rsid w:val="00704AB8"/>
    <w:rsid w:val="00707BFC"/>
    <w:rsid w:val="007114D0"/>
    <w:rsid w:val="00711E81"/>
    <w:rsid w:val="00714A8B"/>
    <w:rsid w:val="00714CC6"/>
    <w:rsid w:val="0072069E"/>
    <w:rsid w:val="007314F5"/>
    <w:rsid w:val="00734E1C"/>
    <w:rsid w:val="00736160"/>
    <w:rsid w:val="00737E09"/>
    <w:rsid w:val="00737E83"/>
    <w:rsid w:val="007448C4"/>
    <w:rsid w:val="00766359"/>
    <w:rsid w:val="00773498"/>
    <w:rsid w:val="0077535E"/>
    <w:rsid w:val="007759FE"/>
    <w:rsid w:val="007839B6"/>
    <w:rsid w:val="00784E14"/>
    <w:rsid w:val="00790AB0"/>
    <w:rsid w:val="00791F5A"/>
    <w:rsid w:val="00794DFC"/>
    <w:rsid w:val="007A0698"/>
    <w:rsid w:val="007B5863"/>
    <w:rsid w:val="007B5D89"/>
    <w:rsid w:val="007B6A8B"/>
    <w:rsid w:val="007C476A"/>
    <w:rsid w:val="007C74E8"/>
    <w:rsid w:val="007D168A"/>
    <w:rsid w:val="007D1860"/>
    <w:rsid w:val="007D53ED"/>
    <w:rsid w:val="007E0B41"/>
    <w:rsid w:val="007E4974"/>
    <w:rsid w:val="007F4715"/>
    <w:rsid w:val="00800B6C"/>
    <w:rsid w:val="00801B5E"/>
    <w:rsid w:val="0080232F"/>
    <w:rsid w:val="0080538C"/>
    <w:rsid w:val="00813A0D"/>
    <w:rsid w:val="00816E74"/>
    <w:rsid w:val="0081794A"/>
    <w:rsid w:val="00825EFA"/>
    <w:rsid w:val="0082636B"/>
    <w:rsid w:val="00827DE5"/>
    <w:rsid w:val="008304F9"/>
    <w:rsid w:val="008621E8"/>
    <w:rsid w:val="008716E3"/>
    <w:rsid w:val="008727FE"/>
    <w:rsid w:val="00876AAB"/>
    <w:rsid w:val="008866D2"/>
    <w:rsid w:val="00890878"/>
    <w:rsid w:val="008B7496"/>
    <w:rsid w:val="008C3D25"/>
    <w:rsid w:val="008C59FC"/>
    <w:rsid w:val="008C7B8C"/>
    <w:rsid w:val="008D4A41"/>
    <w:rsid w:val="008D68FC"/>
    <w:rsid w:val="008D7A0B"/>
    <w:rsid w:val="008E0A39"/>
    <w:rsid w:val="008E16A2"/>
    <w:rsid w:val="008F411B"/>
    <w:rsid w:val="0090213C"/>
    <w:rsid w:val="00913EAE"/>
    <w:rsid w:val="00914CF4"/>
    <w:rsid w:val="00925A8D"/>
    <w:rsid w:val="00927073"/>
    <w:rsid w:val="00933C1D"/>
    <w:rsid w:val="00935825"/>
    <w:rsid w:val="00937341"/>
    <w:rsid w:val="009423DA"/>
    <w:rsid w:val="00942863"/>
    <w:rsid w:val="00970003"/>
    <w:rsid w:val="00981E8D"/>
    <w:rsid w:val="009B1ED1"/>
    <w:rsid w:val="009C61BA"/>
    <w:rsid w:val="009E47BA"/>
    <w:rsid w:val="009E7A44"/>
    <w:rsid w:val="00A00604"/>
    <w:rsid w:val="00A04FD4"/>
    <w:rsid w:val="00A159DE"/>
    <w:rsid w:val="00A172D6"/>
    <w:rsid w:val="00A20386"/>
    <w:rsid w:val="00A23DD9"/>
    <w:rsid w:val="00A24D7C"/>
    <w:rsid w:val="00A30388"/>
    <w:rsid w:val="00A314E7"/>
    <w:rsid w:val="00A31C97"/>
    <w:rsid w:val="00A34363"/>
    <w:rsid w:val="00A36617"/>
    <w:rsid w:val="00A463FD"/>
    <w:rsid w:val="00A60553"/>
    <w:rsid w:val="00A60904"/>
    <w:rsid w:val="00A62EB1"/>
    <w:rsid w:val="00A801C0"/>
    <w:rsid w:val="00A84DEF"/>
    <w:rsid w:val="00AA2DD2"/>
    <w:rsid w:val="00AB75FB"/>
    <w:rsid w:val="00AC7189"/>
    <w:rsid w:val="00AD2DC6"/>
    <w:rsid w:val="00AE58F2"/>
    <w:rsid w:val="00AE59D5"/>
    <w:rsid w:val="00AF4FC6"/>
    <w:rsid w:val="00B10074"/>
    <w:rsid w:val="00B15256"/>
    <w:rsid w:val="00B20F35"/>
    <w:rsid w:val="00B225F4"/>
    <w:rsid w:val="00B4028C"/>
    <w:rsid w:val="00B41A02"/>
    <w:rsid w:val="00B52B80"/>
    <w:rsid w:val="00B65577"/>
    <w:rsid w:val="00B7400D"/>
    <w:rsid w:val="00B75C11"/>
    <w:rsid w:val="00B81983"/>
    <w:rsid w:val="00B94231"/>
    <w:rsid w:val="00BA0E80"/>
    <w:rsid w:val="00BC22B8"/>
    <w:rsid w:val="00BC785D"/>
    <w:rsid w:val="00BF4321"/>
    <w:rsid w:val="00BF4481"/>
    <w:rsid w:val="00BF515B"/>
    <w:rsid w:val="00BF5DC4"/>
    <w:rsid w:val="00BF695E"/>
    <w:rsid w:val="00BF73A2"/>
    <w:rsid w:val="00C022C2"/>
    <w:rsid w:val="00C32DC0"/>
    <w:rsid w:val="00C34A1D"/>
    <w:rsid w:val="00C3720B"/>
    <w:rsid w:val="00C50072"/>
    <w:rsid w:val="00C56378"/>
    <w:rsid w:val="00C665F2"/>
    <w:rsid w:val="00C707D7"/>
    <w:rsid w:val="00C7140F"/>
    <w:rsid w:val="00C7385D"/>
    <w:rsid w:val="00C757DB"/>
    <w:rsid w:val="00C8368E"/>
    <w:rsid w:val="00C8472D"/>
    <w:rsid w:val="00C93FED"/>
    <w:rsid w:val="00CA06FE"/>
    <w:rsid w:val="00CA3048"/>
    <w:rsid w:val="00CC1BB6"/>
    <w:rsid w:val="00CC775D"/>
    <w:rsid w:val="00CD6CC0"/>
    <w:rsid w:val="00CF62EC"/>
    <w:rsid w:val="00D04076"/>
    <w:rsid w:val="00D06BB8"/>
    <w:rsid w:val="00D26619"/>
    <w:rsid w:val="00D26ABB"/>
    <w:rsid w:val="00D276C6"/>
    <w:rsid w:val="00D415D2"/>
    <w:rsid w:val="00D558E4"/>
    <w:rsid w:val="00D7713A"/>
    <w:rsid w:val="00D82C0A"/>
    <w:rsid w:val="00D9020E"/>
    <w:rsid w:val="00DA7A25"/>
    <w:rsid w:val="00DB16D5"/>
    <w:rsid w:val="00DB6078"/>
    <w:rsid w:val="00DC097C"/>
    <w:rsid w:val="00DD63EC"/>
    <w:rsid w:val="00DE39A0"/>
    <w:rsid w:val="00DE7DFD"/>
    <w:rsid w:val="00E03AE9"/>
    <w:rsid w:val="00E072F6"/>
    <w:rsid w:val="00E11F77"/>
    <w:rsid w:val="00E145B1"/>
    <w:rsid w:val="00E15B4D"/>
    <w:rsid w:val="00E42950"/>
    <w:rsid w:val="00E544CA"/>
    <w:rsid w:val="00E54A2A"/>
    <w:rsid w:val="00E72615"/>
    <w:rsid w:val="00E7495C"/>
    <w:rsid w:val="00E86DB1"/>
    <w:rsid w:val="00E87B85"/>
    <w:rsid w:val="00EA48E0"/>
    <w:rsid w:val="00EA4E55"/>
    <w:rsid w:val="00EA5B0E"/>
    <w:rsid w:val="00EB2E8C"/>
    <w:rsid w:val="00EB32DD"/>
    <w:rsid w:val="00EB66E3"/>
    <w:rsid w:val="00EC138D"/>
    <w:rsid w:val="00EC79F0"/>
    <w:rsid w:val="00ED0892"/>
    <w:rsid w:val="00ED1C7A"/>
    <w:rsid w:val="00ED383A"/>
    <w:rsid w:val="00ED3CE5"/>
    <w:rsid w:val="00F12259"/>
    <w:rsid w:val="00F2155F"/>
    <w:rsid w:val="00F302CA"/>
    <w:rsid w:val="00F37D6F"/>
    <w:rsid w:val="00F41FFB"/>
    <w:rsid w:val="00F42D9A"/>
    <w:rsid w:val="00F479F4"/>
    <w:rsid w:val="00F67AD6"/>
    <w:rsid w:val="00F702FA"/>
    <w:rsid w:val="00F704B8"/>
    <w:rsid w:val="00F7383C"/>
    <w:rsid w:val="00F94583"/>
    <w:rsid w:val="00F95C7D"/>
    <w:rsid w:val="00FA3D67"/>
    <w:rsid w:val="00FA43CE"/>
    <w:rsid w:val="00FB4447"/>
    <w:rsid w:val="00FB5F4F"/>
    <w:rsid w:val="00FB7175"/>
    <w:rsid w:val="00FC38CB"/>
    <w:rsid w:val="00FC5B80"/>
    <w:rsid w:val="00FC5E7B"/>
    <w:rsid w:val="00FD0975"/>
    <w:rsid w:val="00FE319D"/>
    <w:rsid w:val="00FE74B5"/>
    <w:rsid w:val="00FF142E"/>
    <w:rsid w:val="00FF5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AAE873"/>
  <w15:docId w15:val="{53DFB2B7-9E69-4B75-A950-13CEF610B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ind w:firstLine="709"/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paragraph" w:styleId="2">
    <w:name w:val="heading 2"/>
    <w:basedOn w:val="a1"/>
    <w:next w:val="a1"/>
    <w:link w:val="20"/>
    <w:uiPriority w:val="9"/>
    <w:semiHidden/>
    <w:unhideWhenUsed/>
    <w:qFormat/>
    <w:rsid w:val="00624C3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customStyle="1" w:styleId="11">
    <w:name w:val="Заголовок1"/>
    <w:basedOn w:val="a1"/>
    <w:link w:val="a5"/>
    <w:qFormat/>
    <w:rsid w:val="008E0A39"/>
    <w:pPr>
      <w:jc w:val="center"/>
    </w:pPr>
    <w:rPr>
      <w:b/>
      <w:sz w:val="34"/>
    </w:rPr>
  </w:style>
  <w:style w:type="character" w:customStyle="1" w:styleId="a5">
    <w:name w:val="Заголовок Знак"/>
    <w:link w:val="11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6">
    <w:name w:val="Table Grid"/>
    <w:basedOn w:val="a3"/>
    <w:uiPriority w:val="39"/>
    <w:rsid w:val="008E0A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1"/>
    <w:link w:val="a8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1"/>
    <w:link w:val="aa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1"/>
    <w:link w:val="ac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"/>
      </w:numPr>
    </w:pPr>
  </w:style>
  <w:style w:type="numbering" w:customStyle="1" w:styleId="a">
    <w:name w:val="Основной стиль списка"/>
    <w:basedOn w:val="a4"/>
    <w:rsid w:val="00583858"/>
    <w:pPr>
      <w:numPr>
        <w:numId w:val="2"/>
      </w:numPr>
    </w:pPr>
  </w:style>
  <w:style w:type="numbering" w:customStyle="1" w:styleId="a0">
    <w:name w:val="Основной список"/>
    <w:basedOn w:val="a4"/>
    <w:rsid w:val="00583858"/>
    <w:pPr>
      <w:numPr>
        <w:numId w:val="3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4"/>
      </w:numPr>
    </w:pPr>
  </w:style>
  <w:style w:type="table" w:customStyle="1" w:styleId="12">
    <w:name w:val="Сетка таблицы1"/>
    <w:basedOn w:val="a3"/>
    <w:next w:val="a6"/>
    <w:rsid w:val="00933C1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_"/>
    <w:basedOn w:val="a2"/>
    <w:link w:val="13"/>
    <w:rsid w:val="00ED1C7A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2"/>
    <w:link w:val="22"/>
    <w:rsid w:val="00ED1C7A"/>
    <w:rPr>
      <w:rFonts w:ascii="Times New Roman" w:eastAsia="Times New Roman" w:hAnsi="Times New Roman"/>
      <w:shd w:val="clear" w:color="auto" w:fill="FFFFFF"/>
    </w:rPr>
  </w:style>
  <w:style w:type="character" w:customStyle="1" w:styleId="23">
    <w:name w:val="Колонтитул (2)_"/>
    <w:basedOn w:val="a2"/>
    <w:link w:val="24"/>
    <w:rsid w:val="00ED1C7A"/>
    <w:rPr>
      <w:rFonts w:ascii="Times New Roman" w:eastAsia="Times New Roman" w:hAnsi="Times New Roman"/>
      <w:shd w:val="clear" w:color="auto" w:fill="FFFFFF"/>
    </w:rPr>
  </w:style>
  <w:style w:type="character" w:customStyle="1" w:styleId="af">
    <w:name w:val="Подпись к таблице_"/>
    <w:basedOn w:val="a2"/>
    <w:link w:val="af0"/>
    <w:rsid w:val="00ED1C7A"/>
    <w:rPr>
      <w:rFonts w:ascii="Times New Roman" w:eastAsia="Times New Roman" w:hAnsi="Times New Roman"/>
      <w:i/>
      <w:iCs/>
      <w:shd w:val="clear" w:color="auto" w:fill="FFFFFF"/>
    </w:rPr>
  </w:style>
  <w:style w:type="character" w:customStyle="1" w:styleId="af1">
    <w:name w:val="Другое_"/>
    <w:basedOn w:val="a2"/>
    <w:link w:val="af2"/>
    <w:rsid w:val="00ED1C7A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af3">
    <w:name w:val="Оглавление_"/>
    <w:basedOn w:val="a2"/>
    <w:link w:val="af4"/>
    <w:rsid w:val="00ED1C7A"/>
    <w:rPr>
      <w:rFonts w:ascii="Times New Roman" w:eastAsia="Times New Roman" w:hAnsi="Times New Roman"/>
      <w:shd w:val="clear" w:color="auto" w:fill="FFFFFF"/>
    </w:rPr>
  </w:style>
  <w:style w:type="paragraph" w:customStyle="1" w:styleId="13">
    <w:name w:val="Основной текст1"/>
    <w:basedOn w:val="a1"/>
    <w:link w:val="ae"/>
    <w:rsid w:val="00ED1C7A"/>
    <w:pPr>
      <w:widowControl w:val="0"/>
      <w:shd w:val="clear" w:color="auto" w:fill="FFFFFF"/>
      <w:ind w:firstLine="400"/>
      <w:jc w:val="left"/>
    </w:pPr>
    <w:rPr>
      <w:szCs w:val="28"/>
    </w:rPr>
  </w:style>
  <w:style w:type="paragraph" w:customStyle="1" w:styleId="22">
    <w:name w:val="Основной текст (2)"/>
    <w:basedOn w:val="a1"/>
    <w:link w:val="21"/>
    <w:rsid w:val="00ED1C7A"/>
    <w:pPr>
      <w:widowControl w:val="0"/>
      <w:shd w:val="clear" w:color="auto" w:fill="FFFFFF"/>
      <w:ind w:firstLine="0"/>
      <w:jc w:val="left"/>
    </w:pPr>
    <w:rPr>
      <w:sz w:val="20"/>
    </w:rPr>
  </w:style>
  <w:style w:type="paragraph" w:customStyle="1" w:styleId="24">
    <w:name w:val="Колонтитул (2)"/>
    <w:basedOn w:val="a1"/>
    <w:link w:val="23"/>
    <w:rsid w:val="00ED1C7A"/>
    <w:pPr>
      <w:widowControl w:val="0"/>
      <w:shd w:val="clear" w:color="auto" w:fill="FFFFFF"/>
      <w:ind w:firstLine="0"/>
      <w:jc w:val="left"/>
    </w:pPr>
    <w:rPr>
      <w:sz w:val="20"/>
    </w:rPr>
  </w:style>
  <w:style w:type="paragraph" w:customStyle="1" w:styleId="af0">
    <w:name w:val="Подпись к таблице"/>
    <w:basedOn w:val="a1"/>
    <w:link w:val="af"/>
    <w:rsid w:val="00ED1C7A"/>
    <w:pPr>
      <w:widowControl w:val="0"/>
      <w:shd w:val="clear" w:color="auto" w:fill="FFFFFF"/>
      <w:ind w:firstLine="0"/>
      <w:jc w:val="left"/>
    </w:pPr>
    <w:rPr>
      <w:i/>
      <w:iCs/>
      <w:sz w:val="20"/>
    </w:rPr>
  </w:style>
  <w:style w:type="paragraph" w:customStyle="1" w:styleId="af2">
    <w:name w:val="Другое"/>
    <w:basedOn w:val="a1"/>
    <w:link w:val="af1"/>
    <w:rsid w:val="00ED1C7A"/>
    <w:pPr>
      <w:widowControl w:val="0"/>
      <w:shd w:val="clear" w:color="auto" w:fill="FFFFFF"/>
      <w:ind w:firstLine="400"/>
      <w:jc w:val="left"/>
    </w:pPr>
    <w:rPr>
      <w:szCs w:val="28"/>
    </w:rPr>
  </w:style>
  <w:style w:type="paragraph" w:customStyle="1" w:styleId="af4">
    <w:name w:val="Оглавление"/>
    <w:basedOn w:val="a1"/>
    <w:link w:val="af3"/>
    <w:rsid w:val="00ED1C7A"/>
    <w:pPr>
      <w:widowControl w:val="0"/>
      <w:shd w:val="clear" w:color="auto" w:fill="FFFFFF"/>
      <w:ind w:firstLine="210"/>
      <w:jc w:val="left"/>
    </w:pPr>
    <w:rPr>
      <w:sz w:val="20"/>
    </w:rPr>
  </w:style>
  <w:style w:type="paragraph" w:styleId="af5">
    <w:name w:val="Body Text"/>
    <w:basedOn w:val="a1"/>
    <w:link w:val="af6"/>
    <w:rsid w:val="00FF142E"/>
    <w:pPr>
      <w:suppressAutoHyphens/>
      <w:spacing w:after="120"/>
      <w:ind w:firstLine="0"/>
      <w:jc w:val="left"/>
    </w:pPr>
    <w:rPr>
      <w:sz w:val="24"/>
      <w:szCs w:val="24"/>
      <w:lang w:eastAsia="ar-SA"/>
    </w:rPr>
  </w:style>
  <w:style w:type="character" w:customStyle="1" w:styleId="af6">
    <w:name w:val="Основной текст Знак"/>
    <w:basedOn w:val="a2"/>
    <w:link w:val="af5"/>
    <w:rsid w:val="00FF142E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FontStyle15">
    <w:name w:val="Font Style15"/>
    <w:rsid w:val="002D57D1"/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2D57D1"/>
    <w:pPr>
      <w:widowControl w:val="0"/>
      <w:suppressAutoHyphens/>
    </w:pPr>
    <w:rPr>
      <w:rFonts w:ascii="Times New Roman" w:eastAsia="Times New Roman" w:hAnsi="Times New Roman"/>
    </w:rPr>
  </w:style>
  <w:style w:type="paragraph" w:styleId="af7">
    <w:name w:val="footnote text"/>
    <w:basedOn w:val="a1"/>
    <w:link w:val="af8"/>
    <w:uiPriority w:val="99"/>
    <w:semiHidden/>
    <w:unhideWhenUsed/>
    <w:rsid w:val="0046540C"/>
    <w:rPr>
      <w:sz w:val="20"/>
    </w:rPr>
  </w:style>
  <w:style w:type="character" w:customStyle="1" w:styleId="af8">
    <w:name w:val="Текст сноски Знак"/>
    <w:basedOn w:val="a2"/>
    <w:link w:val="af7"/>
    <w:uiPriority w:val="99"/>
    <w:semiHidden/>
    <w:rsid w:val="0046540C"/>
    <w:rPr>
      <w:rFonts w:ascii="Times New Roman" w:eastAsia="Times New Roman" w:hAnsi="Times New Roman"/>
    </w:rPr>
  </w:style>
  <w:style w:type="character" w:styleId="af9">
    <w:name w:val="footnote reference"/>
    <w:basedOn w:val="a2"/>
    <w:uiPriority w:val="99"/>
    <w:semiHidden/>
    <w:unhideWhenUsed/>
    <w:rsid w:val="0046540C"/>
    <w:rPr>
      <w:vertAlign w:val="superscript"/>
    </w:rPr>
  </w:style>
  <w:style w:type="character" w:customStyle="1" w:styleId="20">
    <w:name w:val="Заголовок 2 Знак"/>
    <w:basedOn w:val="a2"/>
    <w:link w:val="2"/>
    <w:uiPriority w:val="9"/>
    <w:semiHidden/>
    <w:rsid w:val="00624C3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ktor\Dropbox\&#1044;&#1086;&#1082;&#1091;&#1084;&#1077;&#1085;&#1090;&#1099;\&#1041;&#1083;&#1072;&#1085;&#1082;&#1080;\&#1056;&#1072;&#1089;&#1087;&#1086;&#1088;&#1103;&#1078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E596C7-CE51-4AA5-AFBB-BDCEF4A91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администрации</Template>
  <TotalTime>464</TotalTime>
  <Pages>1</Pages>
  <Words>1227</Words>
  <Characters>7000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DG Win&amp;Soft</Company>
  <LinksUpToDate>false</LinksUpToDate>
  <CharactersWithSpaces>8211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subject/>
  <dc:creator>Виктор Зинкевич</dc:creator>
  <cp:keywords/>
  <cp:lastModifiedBy>User</cp:lastModifiedBy>
  <cp:revision>23</cp:revision>
  <cp:lastPrinted>2024-11-20T02:12:00Z</cp:lastPrinted>
  <dcterms:created xsi:type="dcterms:W3CDTF">2024-01-22T01:45:00Z</dcterms:created>
  <dcterms:modified xsi:type="dcterms:W3CDTF">2024-11-26T02:03:00Z</dcterms:modified>
</cp:coreProperties>
</file>