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7"/>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2"/>
      </w:tblGrid>
      <w:tr w:rsidR="008E0A39" w:rsidRPr="008E0A39" w:rsidTr="003A160B">
        <w:trPr>
          <w:jc w:val="center"/>
        </w:trPr>
        <w:tc>
          <w:tcPr>
            <w:tcW w:w="9853" w:type="dxa"/>
          </w:tcPr>
          <w:p w:rsidR="0072474B" w:rsidRDefault="0072474B" w:rsidP="00B10074">
            <w:pPr>
              <w:ind w:firstLine="0"/>
              <w:jc w:val="center"/>
            </w:pPr>
          </w:p>
          <w:p w:rsidR="0072474B" w:rsidRDefault="0072474B" w:rsidP="00B10074">
            <w:pPr>
              <w:ind w:firstLine="0"/>
              <w:jc w:val="center"/>
            </w:pPr>
          </w:p>
          <w:p w:rsidR="0072474B" w:rsidRDefault="0072474B" w:rsidP="00B10074">
            <w:pPr>
              <w:ind w:firstLine="0"/>
              <w:jc w:val="center"/>
            </w:pPr>
          </w:p>
          <w:p w:rsidR="0072474B" w:rsidRDefault="0072474B" w:rsidP="00B10074">
            <w:pPr>
              <w:ind w:firstLine="0"/>
              <w:jc w:val="center"/>
            </w:pPr>
          </w:p>
          <w:p w:rsidR="0072474B" w:rsidRDefault="0072474B" w:rsidP="00B10074">
            <w:pPr>
              <w:ind w:firstLine="0"/>
              <w:jc w:val="center"/>
            </w:pPr>
          </w:p>
          <w:p w:rsidR="008E0A39" w:rsidRPr="008E0A39" w:rsidRDefault="0072069E" w:rsidP="00B10074">
            <w:pPr>
              <w:ind w:firstLine="0"/>
              <w:jc w:val="center"/>
            </w:pPr>
            <w:r>
              <w:rPr>
                <w:noProof/>
              </w:rPr>
              <w:drawing>
                <wp:inline distT="0" distB="0" distL="0" distR="0" wp14:anchorId="3D736F05" wp14:editId="1076E6BD">
                  <wp:extent cx="539611" cy="650887"/>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rb-b-15x80-600.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39611" cy="650887"/>
                          </a:xfrm>
                          <a:prstGeom prst="rect">
                            <a:avLst/>
                          </a:prstGeom>
                        </pic:spPr>
                      </pic:pic>
                    </a:graphicData>
                  </a:graphic>
                </wp:inline>
              </w:drawing>
            </w:r>
          </w:p>
        </w:tc>
      </w:tr>
      <w:tr w:rsidR="008E0A39" w:rsidRPr="008E0A39" w:rsidTr="003A160B">
        <w:trPr>
          <w:jc w:val="center"/>
        </w:trPr>
        <w:tc>
          <w:tcPr>
            <w:tcW w:w="9853" w:type="dxa"/>
          </w:tcPr>
          <w:p w:rsidR="008E0A39" w:rsidRPr="008E0A39" w:rsidRDefault="008E0A39" w:rsidP="00B10074">
            <w:pPr>
              <w:ind w:firstLine="0"/>
              <w:jc w:val="center"/>
              <w:rPr>
                <w:szCs w:val="28"/>
              </w:rPr>
            </w:pPr>
          </w:p>
        </w:tc>
      </w:tr>
      <w:tr w:rsidR="008E0A39" w:rsidRPr="008E0A39" w:rsidTr="003A160B">
        <w:trPr>
          <w:jc w:val="center"/>
        </w:trPr>
        <w:tc>
          <w:tcPr>
            <w:tcW w:w="9853" w:type="dxa"/>
          </w:tcPr>
          <w:p w:rsidR="008E0A39" w:rsidRPr="002E3E28" w:rsidRDefault="0013099C" w:rsidP="00B10074">
            <w:pPr>
              <w:ind w:firstLine="0"/>
              <w:jc w:val="center"/>
              <w:rPr>
                <w:b/>
                <w:szCs w:val="28"/>
              </w:rPr>
            </w:pPr>
            <w:r>
              <w:rPr>
                <w:b/>
                <w:szCs w:val="28"/>
              </w:rPr>
              <w:t>АДМИНИСТРАЦИЯ</w:t>
            </w:r>
            <w:r w:rsidR="008E0A39" w:rsidRPr="002E3E28">
              <w:rPr>
                <w:b/>
                <w:szCs w:val="28"/>
              </w:rPr>
              <w:t xml:space="preserve"> МОШКОВСКОГО РАЙОНА</w:t>
            </w:r>
          </w:p>
          <w:p w:rsidR="008E0A39" w:rsidRPr="008E0A39" w:rsidRDefault="008E0A39" w:rsidP="00B10074">
            <w:pPr>
              <w:ind w:firstLine="0"/>
              <w:jc w:val="center"/>
              <w:rPr>
                <w:szCs w:val="28"/>
              </w:rPr>
            </w:pPr>
            <w:r w:rsidRPr="002E3E28">
              <w:rPr>
                <w:b/>
                <w:szCs w:val="28"/>
              </w:rPr>
              <w:t>НОВОСИБИРСКОЙ ОБЛАСТИ</w:t>
            </w:r>
          </w:p>
        </w:tc>
      </w:tr>
      <w:tr w:rsidR="008E0A39" w:rsidRPr="008E0A39" w:rsidTr="003A160B">
        <w:trPr>
          <w:jc w:val="center"/>
        </w:trPr>
        <w:tc>
          <w:tcPr>
            <w:tcW w:w="9853" w:type="dxa"/>
          </w:tcPr>
          <w:p w:rsidR="008E0A39" w:rsidRPr="008E0A39" w:rsidRDefault="008E0A39" w:rsidP="00B10074">
            <w:pPr>
              <w:ind w:firstLine="0"/>
              <w:jc w:val="center"/>
              <w:rPr>
                <w:szCs w:val="28"/>
              </w:rPr>
            </w:pPr>
          </w:p>
        </w:tc>
      </w:tr>
      <w:tr w:rsidR="008E0A39" w:rsidRPr="008E0A39" w:rsidTr="003A160B">
        <w:trPr>
          <w:jc w:val="center"/>
        </w:trPr>
        <w:tc>
          <w:tcPr>
            <w:tcW w:w="9853" w:type="dxa"/>
          </w:tcPr>
          <w:p w:rsidR="008E0A39" w:rsidRPr="008E0A39" w:rsidRDefault="008E0A39" w:rsidP="00B10074">
            <w:pPr>
              <w:ind w:firstLine="0"/>
              <w:jc w:val="center"/>
              <w:rPr>
                <w:b/>
                <w:szCs w:val="28"/>
              </w:rPr>
            </w:pPr>
            <w:r w:rsidRPr="002E3E28">
              <w:rPr>
                <w:b/>
                <w:sz w:val="36"/>
                <w:szCs w:val="28"/>
              </w:rPr>
              <w:t>ПОСТАНОВЛЕНИЕ</w:t>
            </w:r>
          </w:p>
        </w:tc>
      </w:tr>
      <w:tr w:rsidR="008E0A39" w:rsidRPr="008E0A39" w:rsidTr="003A160B">
        <w:trPr>
          <w:jc w:val="center"/>
        </w:trPr>
        <w:tc>
          <w:tcPr>
            <w:tcW w:w="9853" w:type="dxa"/>
          </w:tcPr>
          <w:p w:rsidR="008E0A39" w:rsidRPr="008E0A39" w:rsidRDefault="008E0A39" w:rsidP="00B10074">
            <w:pPr>
              <w:ind w:firstLine="0"/>
              <w:jc w:val="center"/>
              <w:rPr>
                <w:szCs w:val="28"/>
              </w:rPr>
            </w:pPr>
          </w:p>
        </w:tc>
      </w:tr>
      <w:tr w:rsidR="008E0A39" w:rsidRPr="008E0A39" w:rsidTr="003A160B">
        <w:trPr>
          <w:jc w:val="center"/>
        </w:trPr>
        <w:tc>
          <w:tcPr>
            <w:tcW w:w="9853" w:type="dxa"/>
          </w:tcPr>
          <w:tbl>
            <w:tblPr>
              <w:tblStyle w:val="a7"/>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9"/>
              <w:gridCol w:w="2090"/>
              <w:gridCol w:w="484"/>
              <w:gridCol w:w="1285"/>
            </w:tblGrid>
            <w:tr w:rsidR="003A160B" w:rsidRPr="008E0A39" w:rsidTr="00ED51FB">
              <w:trPr>
                <w:jc w:val="center"/>
              </w:trPr>
              <w:tc>
                <w:tcPr>
                  <w:tcW w:w="0" w:type="auto"/>
                  <w:vAlign w:val="bottom"/>
                </w:tcPr>
                <w:p w:rsidR="003A160B" w:rsidRPr="008E0A39" w:rsidRDefault="003A160B" w:rsidP="00B47F32">
                  <w:pPr>
                    <w:ind w:firstLine="0"/>
                    <w:jc w:val="left"/>
                    <w:rPr>
                      <w:szCs w:val="28"/>
                    </w:rPr>
                  </w:pPr>
                  <w:r w:rsidRPr="008E0A39">
                    <w:rPr>
                      <w:szCs w:val="28"/>
                    </w:rPr>
                    <w:t>от</w:t>
                  </w:r>
                </w:p>
              </w:tc>
              <w:tc>
                <w:tcPr>
                  <w:tcW w:w="2090" w:type="dxa"/>
                  <w:tcBorders>
                    <w:bottom w:val="single" w:sz="4" w:space="0" w:color="auto"/>
                  </w:tcBorders>
                  <w:vAlign w:val="bottom"/>
                </w:tcPr>
                <w:p w:rsidR="003A160B" w:rsidRPr="008E0A39" w:rsidRDefault="002649BE" w:rsidP="00B47F32">
                  <w:pPr>
                    <w:ind w:firstLine="0"/>
                    <w:jc w:val="center"/>
                    <w:rPr>
                      <w:szCs w:val="28"/>
                    </w:rPr>
                  </w:pPr>
                  <w:r>
                    <w:rPr>
                      <w:szCs w:val="28"/>
                    </w:rPr>
                    <w:t>23.11.2023</w:t>
                  </w:r>
                </w:p>
              </w:tc>
              <w:tc>
                <w:tcPr>
                  <w:tcW w:w="484" w:type="dxa"/>
                  <w:vAlign w:val="bottom"/>
                </w:tcPr>
                <w:p w:rsidR="003A160B" w:rsidRPr="008E0A39" w:rsidRDefault="003A160B" w:rsidP="00B47F32">
                  <w:pPr>
                    <w:ind w:firstLine="0"/>
                    <w:jc w:val="right"/>
                    <w:rPr>
                      <w:szCs w:val="28"/>
                    </w:rPr>
                  </w:pPr>
                  <w:r w:rsidRPr="008E0A39">
                    <w:rPr>
                      <w:szCs w:val="28"/>
                    </w:rPr>
                    <w:t>№</w:t>
                  </w:r>
                </w:p>
              </w:tc>
              <w:tc>
                <w:tcPr>
                  <w:tcW w:w="1285" w:type="dxa"/>
                  <w:tcBorders>
                    <w:bottom w:val="single" w:sz="4" w:space="0" w:color="auto"/>
                  </w:tcBorders>
                  <w:vAlign w:val="bottom"/>
                </w:tcPr>
                <w:p w:rsidR="003A160B" w:rsidRPr="008E0A39" w:rsidRDefault="002649BE" w:rsidP="00B47F32">
                  <w:pPr>
                    <w:ind w:firstLine="0"/>
                    <w:jc w:val="center"/>
                    <w:rPr>
                      <w:szCs w:val="28"/>
                    </w:rPr>
                  </w:pPr>
                  <w:r>
                    <w:rPr>
                      <w:szCs w:val="28"/>
                    </w:rPr>
                    <w:t>176</w:t>
                  </w:r>
                </w:p>
              </w:tc>
            </w:tr>
          </w:tbl>
          <w:p w:rsidR="008E0A39" w:rsidRPr="008E0A39" w:rsidRDefault="008E0A39" w:rsidP="00B10074">
            <w:pPr>
              <w:ind w:firstLine="0"/>
              <w:jc w:val="center"/>
              <w:rPr>
                <w:szCs w:val="28"/>
              </w:rPr>
            </w:pPr>
          </w:p>
        </w:tc>
      </w:tr>
      <w:tr w:rsidR="008E0A39" w:rsidRPr="008E0A39" w:rsidTr="003A160B">
        <w:trPr>
          <w:jc w:val="center"/>
        </w:trPr>
        <w:tc>
          <w:tcPr>
            <w:tcW w:w="9853" w:type="dxa"/>
          </w:tcPr>
          <w:p w:rsidR="008E0A39" w:rsidRPr="00DC71B5" w:rsidRDefault="008E0A39" w:rsidP="00B10074">
            <w:pPr>
              <w:ind w:firstLine="0"/>
              <w:jc w:val="center"/>
              <w:rPr>
                <w:sz w:val="24"/>
                <w:szCs w:val="24"/>
                <w:lang w:val="en-US"/>
              </w:rPr>
            </w:pPr>
          </w:p>
          <w:p w:rsidR="00A314E7" w:rsidRPr="00A314E7" w:rsidRDefault="00A314E7" w:rsidP="00B10074">
            <w:pPr>
              <w:ind w:firstLine="0"/>
              <w:jc w:val="center"/>
              <w:rPr>
                <w:szCs w:val="28"/>
                <w:lang w:val="en-US"/>
              </w:rPr>
            </w:pPr>
          </w:p>
        </w:tc>
      </w:tr>
      <w:tr w:rsidR="008E0A39" w:rsidRPr="00725049" w:rsidTr="00DC71B5">
        <w:trPr>
          <w:trHeight w:val="1693"/>
          <w:jc w:val="center"/>
        </w:trPr>
        <w:tc>
          <w:tcPr>
            <w:tcW w:w="9853" w:type="dxa"/>
          </w:tcPr>
          <w:p w:rsidR="00601495" w:rsidRPr="00725049" w:rsidRDefault="00601495" w:rsidP="002515B7">
            <w:pPr>
              <w:pStyle w:val="ConsPlusTitle"/>
              <w:jc w:val="center"/>
              <w:rPr>
                <w:b w:val="0"/>
              </w:rPr>
            </w:pPr>
            <w:r w:rsidRPr="00725049">
              <w:rPr>
                <w:b w:val="0"/>
              </w:rPr>
              <w:t>О внесении изменений</w:t>
            </w:r>
            <w:r w:rsidR="00F9123F" w:rsidRPr="00725049">
              <w:rPr>
                <w:b w:val="0"/>
              </w:rPr>
              <w:t xml:space="preserve"> в</w:t>
            </w:r>
            <w:r w:rsidRPr="00725049">
              <w:rPr>
                <w:b w:val="0"/>
              </w:rPr>
              <w:t xml:space="preserve"> </w:t>
            </w:r>
            <w:r w:rsidR="002515B7" w:rsidRPr="00725049">
              <w:rPr>
                <w:b w:val="0"/>
              </w:rPr>
              <w:t>постановлени</w:t>
            </w:r>
            <w:r w:rsidR="00724F00" w:rsidRPr="00725049">
              <w:rPr>
                <w:b w:val="0"/>
              </w:rPr>
              <w:t>е</w:t>
            </w:r>
            <w:r w:rsidRPr="00725049">
              <w:rPr>
                <w:b w:val="0"/>
              </w:rPr>
              <w:t xml:space="preserve"> администрации</w:t>
            </w:r>
          </w:p>
          <w:p w:rsidR="008E0A39" w:rsidRPr="00725049" w:rsidRDefault="00601495" w:rsidP="005A3D93">
            <w:pPr>
              <w:suppressAutoHyphens/>
              <w:jc w:val="center"/>
              <w:rPr>
                <w:szCs w:val="28"/>
              </w:rPr>
            </w:pPr>
            <w:r w:rsidRPr="00725049">
              <w:rPr>
                <w:szCs w:val="28"/>
              </w:rPr>
              <w:t>Мошковского района</w:t>
            </w:r>
            <w:r w:rsidR="005A3D93" w:rsidRPr="00725049">
              <w:rPr>
                <w:szCs w:val="28"/>
              </w:rPr>
              <w:t xml:space="preserve"> Новосибирской области</w:t>
            </w:r>
            <w:r w:rsidRPr="00725049">
              <w:rPr>
                <w:szCs w:val="28"/>
              </w:rPr>
              <w:t xml:space="preserve"> от 17.12.2012 № 75</w:t>
            </w:r>
            <w:r w:rsidR="002515B7" w:rsidRPr="00725049">
              <w:rPr>
                <w:b/>
                <w:szCs w:val="28"/>
              </w:rPr>
              <w:t xml:space="preserve"> </w:t>
            </w:r>
            <w:r w:rsidRPr="00725049">
              <w:rPr>
                <w:szCs w:val="28"/>
              </w:rPr>
              <w:t>«Об образовании избирательных участков, участков референдума для проведения голосования и подсчета голосов избирателей, участников референдума на территории Мошковского района Новосибирской области»</w:t>
            </w:r>
          </w:p>
        </w:tc>
      </w:tr>
      <w:tr w:rsidR="002E3E28" w:rsidRPr="00725049" w:rsidTr="003A160B">
        <w:trPr>
          <w:jc w:val="center"/>
        </w:trPr>
        <w:tc>
          <w:tcPr>
            <w:tcW w:w="9853" w:type="dxa"/>
          </w:tcPr>
          <w:p w:rsidR="00A314E7" w:rsidRPr="00725049" w:rsidRDefault="00A314E7" w:rsidP="00DC71B5">
            <w:pPr>
              <w:ind w:firstLine="0"/>
              <w:jc w:val="center"/>
              <w:rPr>
                <w:szCs w:val="28"/>
              </w:rPr>
            </w:pPr>
          </w:p>
          <w:p w:rsidR="00DC71B5" w:rsidRPr="00725049" w:rsidRDefault="00DC71B5" w:rsidP="00DC71B5">
            <w:pPr>
              <w:ind w:firstLine="0"/>
              <w:jc w:val="center"/>
              <w:rPr>
                <w:szCs w:val="28"/>
              </w:rPr>
            </w:pPr>
          </w:p>
        </w:tc>
      </w:tr>
    </w:tbl>
    <w:p w:rsidR="00601495" w:rsidRPr="00725049" w:rsidRDefault="00601495" w:rsidP="00601495">
      <w:pPr>
        <w:autoSpaceDE w:val="0"/>
        <w:autoSpaceDN w:val="0"/>
        <w:adjustRightInd w:val="0"/>
        <w:rPr>
          <w:szCs w:val="28"/>
        </w:rPr>
      </w:pPr>
      <w:r w:rsidRPr="00725049">
        <w:rPr>
          <w:szCs w:val="28"/>
        </w:rPr>
        <w:t>В связи с уточнением перечня и границ избирательных участков, участков референдума, образованных для проведения</w:t>
      </w:r>
      <w:r w:rsidR="00311A47" w:rsidRPr="00725049">
        <w:rPr>
          <w:szCs w:val="28"/>
        </w:rPr>
        <w:t xml:space="preserve"> голосования</w:t>
      </w:r>
      <w:r w:rsidRPr="00725049">
        <w:rPr>
          <w:szCs w:val="28"/>
        </w:rPr>
        <w:t xml:space="preserve"> и подсчета голосов избирателей, участников референдума на территории Мошковского района</w:t>
      </w:r>
      <w:r w:rsidR="005A3D93" w:rsidRPr="00725049">
        <w:rPr>
          <w:szCs w:val="28"/>
        </w:rPr>
        <w:t xml:space="preserve"> Новосибирской области</w:t>
      </w:r>
      <w:r w:rsidR="000F12B1" w:rsidRPr="00725049">
        <w:rPr>
          <w:szCs w:val="28"/>
        </w:rPr>
        <w:t xml:space="preserve">, руководствуясь пунктами 2, </w:t>
      </w:r>
      <w:r w:rsidR="0072474B" w:rsidRPr="00725049">
        <w:rPr>
          <w:szCs w:val="28"/>
        </w:rPr>
        <w:t>2.1.</w:t>
      </w:r>
      <w:r w:rsidR="000F12B1" w:rsidRPr="00725049">
        <w:rPr>
          <w:szCs w:val="28"/>
        </w:rPr>
        <w:t xml:space="preserve"> статьи </w:t>
      </w:r>
      <w:r w:rsidRPr="00725049">
        <w:rPr>
          <w:szCs w:val="28"/>
        </w:rPr>
        <w:t>19</w:t>
      </w:r>
      <w:r w:rsidR="0072474B" w:rsidRPr="00725049">
        <w:rPr>
          <w:szCs w:val="28"/>
        </w:rPr>
        <w:t xml:space="preserve"> </w:t>
      </w:r>
      <w:r w:rsidRPr="00725049">
        <w:rPr>
          <w:szCs w:val="28"/>
        </w:rPr>
        <w:t xml:space="preserve">Федерального закона </w:t>
      </w:r>
      <w:r w:rsidR="000F12B1" w:rsidRPr="00725049">
        <w:rPr>
          <w:szCs w:val="28"/>
        </w:rPr>
        <w:t xml:space="preserve">от 12.06.2002 №67-ФЗ </w:t>
      </w:r>
      <w:r w:rsidRPr="00725049">
        <w:rPr>
          <w:szCs w:val="28"/>
        </w:rPr>
        <w:t xml:space="preserve">«Об основных гарантиях избирательных прав и права на участие в референдуме граждан Российской Федерации», </w:t>
      </w:r>
      <w:r w:rsidRPr="00725049">
        <w:rPr>
          <w:bCs/>
          <w:szCs w:val="28"/>
        </w:rPr>
        <w:t>по согласованию с территориальной избирательной комиссией Мошковского района Новосибирской области, руководствуясь Уставом Мошковского района Новосибирской области</w:t>
      </w:r>
      <w:r w:rsidR="009678D0" w:rsidRPr="00725049">
        <w:rPr>
          <w:bCs/>
          <w:szCs w:val="28"/>
        </w:rPr>
        <w:t>,</w:t>
      </w:r>
    </w:p>
    <w:p w:rsidR="00601495" w:rsidRPr="00725049" w:rsidRDefault="00601495" w:rsidP="009678D0">
      <w:pPr>
        <w:autoSpaceDE w:val="0"/>
        <w:autoSpaceDN w:val="0"/>
        <w:adjustRightInd w:val="0"/>
        <w:ind w:firstLine="0"/>
        <w:rPr>
          <w:szCs w:val="28"/>
        </w:rPr>
      </w:pPr>
      <w:r w:rsidRPr="00725049">
        <w:rPr>
          <w:szCs w:val="28"/>
        </w:rPr>
        <w:t>ПОСТАНОВЛЯЮ:</w:t>
      </w:r>
    </w:p>
    <w:p w:rsidR="00601495" w:rsidRDefault="00F9123F" w:rsidP="002515B7">
      <w:pPr>
        <w:suppressAutoHyphens/>
        <w:rPr>
          <w:szCs w:val="28"/>
        </w:rPr>
      </w:pPr>
      <w:r w:rsidRPr="00725049">
        <w:rPr>
          <w:szCs w:val="28"/>
        </w:rPr>
        <w:t xml:space="preserve">1. </w:t>
      </w:r>
      <w:r w:rsidR="00601495" w:rsidRPr="00725049">
        <w:rPr>
          <w:szCs w:val="28"/>
        </w:rPr>
        <w:t>Внести в</w:t>
      </w:r>
      <w:r w:rsidR="002515B7" w:rsidRPr="00725049">
        <w:rPr>
          <w:szCs w:val="28"/>
        </w:rPr>
        <w:t xml:space="preserve"> постановлени</w:t>
      </w:r>
      <w:r w:rsidR="00E53D58" w:rsidRPr="00725049">
        <w:rPr>
          <w:szCs w:val="28"/>
        </w:rPr>
        <w:t>е</w:t>
      </w:r>
      <w:r w:rsidR="00601495" w:rsidRPr="00725049">
        <w:rPr>
          <w:szCs w:val="28"/>
        </w:rPr>
        <w:t xml:space="preserve"> администрации Мошковского района </w:t>
      </w:r>
      <w:r w:rsidR="005A3D93" w:rsidRPr="00725049">
        <w:rPr>
          <w:szCs w:val="28"/>
        </w:rPr>
        <w:t xml:space="preserve">Новосибирской области </w:t>
      </w:r>
      <w:r w:rsidR="00601495" w:rsidRPr="00725049">
        <w:rPr>
          <w:szCs w:val="28"/>
        </w:rPr>
        <w:t>от 17.12.2012 №</w:t>
      </w:r>
      <w:r w:rsidR="00601495" w:rsidRPr="00725049">
        <w:rPr>
          <w:b/>
          <w:szCs w:val="28"/>
        </w:rPr>
        <w:t> </w:t>
      </w:r>
      <w:r w:rsidR="00601495" w:rsidRPr="00725049">
        <w:rPr>
          <w:szCs w:val="28"/>
        </w:rPr>
        <w:t xml:space="preserve">75 </w:t>
      </w:r>
      <w:r w:rsidR="000F12B1" w:rsidRPr="00725049">
        <w:rPr>
          <w:szCs w:val="28"/>
        </w:rPr>
        <w:t>(с изменениями, внесенными постановлениями от 08.07.2014 №77, от 15.06.2015 №56, от 14.06.2016 №37, от 14.07.2017 №103, от 06.06.2018 №57, от 25.06.2018 №67, от 02.03.2020 №22, от 03.07.2020 №58, от 09.06.2021 №80</w:t>
      </w:r>
      <w:r w:rsidR="00A22513">
        <w:rPr>
          <w:szCs w:val="28"/>
        </w:rPr>
        <w:t>, от 03.02.2023 №19</w:t>
      </w:r>
      <w:r w:rsidR="00F27F9A">
        <w:rPr>
          <w:szCs w:val="28"/>
        </w:rPr>
        <w:t>, от 26.05.2023 №88</w:t>
      </w:r>
      <w:r w:rsidR="00F0175B" w:rsidRPr="00725049">
        <w:rPr>
          <w:szCs w:val="28"/>
        </w:rPr>
        <w:t xml:space="preserve">) </w:t>
      </w:r>
      <w:r w:rsidR="00601495" w:rsidRPr="00725049">
        <w:rPr>
          <w:szCs w:val="28"/>
        </w:rPr>
        <w:t>«Об образовании избирательных участков, участков референдума для проведения голосования и подсчета голосов избирателей, участников референдума на территории Мошковского района Новосибирской области»</w:t>
      </w:r>
      <w:r w:rsidR="00181C40" w:rsidRPr="00725049">
        <w:rPr>
          <w:i/>
          <w:szCs w:val="28"/>
        </w:rPr>
        <w:t xml:space="preserve"> </w:t>
      </w:r>
      <w:r w:rsidR="002515B7" w:rsidRPr="00725049">
        <w:rPr>
          <w:szCs w:val="28"/>
        </w:rPr>
        <w:t>следующие изменения</w:t>
      </w:r>
      <w:r w:rsidR="00181C40" w:rsidRPr="00725049">
        <w:rPr>
          <w:szCs w:val="28"/>
        </w:rPr>
        <w:t>:</w:t>
      </w:r>
    </w:p>
    <w:p w:rsidR="00F27F9A" w:rsidRPr="00725049" w:rsidRDefault="00F27F9A" w:rsidP="002515B7">
      <w:pPr>
        <w:suppressAutoHyphens/>
        <w:rPr>
          <w:szCs w:val="28"/>
        </w:rPr>
      </w:pPr>
      <w:r>
        <w:rPr>
          <w:szCs w:val="28"/>
        </w:rPr>
        <w:t xml:space="preserve">1.1. в </w:t>
      </w:r>
      <w:r w:rsidR="00611C67">
        <w:rPr>
          <w:szCs w:val="28"/>
        </w:rPr>
        <w:t>пункте 1 постановления слова «</w:t>
      </w:r>
      <w:r w:rsidR="00586D9B">
        <w:rPr>
          <w:szCs w:val="28"/>
        </w:rPr>
        <w:t>41 избирательный участок, участок</w:t>
      </w:r>
      <w:r w:rsidR="00611C67">
        <w:rPr>
          <w:szCs w:val="28"/>
        </w:rPr>
        <w:t xml:space="preserve"> референду</w:t>
      </w:r>
      <w:r w:rsidR="00586D9B">
        <w:rPr>
          <w:szCs w:val="28"/>
        </w:rPr>
        <w:t>ма с номера 745 по номер 784, номер 939</w:t>
      </w:r>
      <w:r w:rsidR="00611C67">
        <w:rPr>
          <w:szCs w:val="28"/>
        </w:rPr>
        <w:t xml:space="preserve">» заменить словами «40 избирательных участков, участков референдума с номера 745 по </w:t>
      </w:r>
      <w:r w:rsidR="00586D9B">
        <w:rPr>
          <w:szCs w:val="28"/>
        </w:rPr>
        <w:t xml:space="preserve">номер </w:t>
      </w:r>
      <w:r w:rsidR="00611C67">
        <w:rPr>
          <w:szCs w:val="28"/>
        </w:rPr>
        <w:t xml:space="preserve">769, </w:t>
      </w:r>
      <w:r w:rsidR="00586D9B">
        <w:rPr>
          <w:szCs w:val="28"/>
        </w:rPr>
        <w:t xml:space="preserve">с номера 771 по номер </w:t>
      </w:r>
      <w:r w:rsidR="00611C67">
        <w:rPr>
          <w:szCs w:val="28"/>
        </w:rPr>
        <w:t>784,</w:t>
      </w:r>
      <w:r w:rsidR="00586D9B">
        <w:rPr>
          <w:szCs w:val="28"/>
        </w:rPr>
        <w:t xml:space="preserve"> номер </w:t>
      </w:r>
      <w:r w:rsidR="00611C67">
        <w:rPr>
          <w:szCs w:val="28"/>
        </w:rPr>
        <w:t>939»</w:t>
      </w:r>
    </w:p>
    <w:p w:rsidR="00E71514" w:rsidRPr="002F25A4" w:rsidRDefault="00611C67" w:rsidP="00E71514">
      <w:pPr>
        <w:suppressAutoHyphens/>
        <w:rPr>
          <w:szCs w:val="28"/>
        </w:rPr>
      </w:pPr>
      <w:r>
        <w:rPr>
          <w:szCs w:val="28"/>
        </w:rPr>
        <w:t>1.2</w:t>
      </w:r>
      <w:r w:rsidR="00A22513" w:rsidRPr="00A22513">
        <w:rPr>
          <w:szCs w:val="28"/>
        </w:rPr>
        <w:t xml:space="preserve">. </w:t>
      </w:r>
      <w:r w:rsidR="00505212">
        <w:rPr>
          <w:szCs w:val="28"/>
        </w:rPr>
        <w:t xml:space="preserve">Приложение «Избирательные участки, участки референдума на территории Мошковского района Новосибирской области» изложить в редакции согласно приложению, к настоящему постановлению. </w:t>
      </w:r>
    </w:p>
    <w:p w:rsidR="00571C03" w:rsidRPr="00725049" w:rsidRDefault="00571C03" w:rsidP="00A22513">
      <w:pPr>
        <w:suppressAutoHyphens/>
        <w:rPr>
          <w:szCs w:val="28"/>
        </w:rPr>
      </w:pPr>
      <w:r w:rsidRPr="00725049">
        <w:rPr>
          <w:szCs w:val="28"/>
        </w:rPr>
        <w:lastRenderedPageBreak/>
        <w:t>2. Направить настоящее постановление в Избирательную комиссию Новосибирской области.</w:t>
      </w:r>
    </w:p>
    <w:p w:rsidR="00724F00" w:rsidRPr="00725049" w:rsidRDefault="00571C03" w:rsidP="002515B7">
      <w:pPr>
        <w:suppressAutoHyphens/>
        <w:rPr>
          <w:szCs w:val="28"/>
        </w:rPr>
      </w:pPr>
      <w:r w:rsidRPr="00725049">
        <w:rPr>
          <w:szCs w:val="28"/>
        </w:rPr>
        <w:t>3</w:t>
      </w:r>
      <w:r w:rsidR="00724F00" w:rsidRPr="00725049">
        <w:rPr>
          <w:szCs w:val="28"/>
        </w:rPr>
        <w:t xml:space="preserve">. </w:t>
      </w:r>
      <w:r w:rsidR="00725049" w:rsidRPr="00725049">
        <w:rPr>
          <w:szCs w:val="28"/>
        </w:rPr>
        <w:t>Разместить</w:t>
      </w:r>
      <w:r w:rsidR="00724F00" w:rsidRPr="00725049">
        <w:rPr>
          <w:szCs w:val="28"/>
        </w:rPr>
        <w:t xml:space="preserve"> настоящее постановление на официальном сайте </w:t>
      </w:r>
      <w:r w:rsidR="00725049" w:rsidRPr="00725049">
        <w:rPr>
          <w:szCs w:val="28"/>
        </w:rPr>
        <w:t>Мошковского района Новосибирской области в информационно-коммуникационной сети «Интернет» и в районной</w:t>
      </w:r>
      <w:r w:rsidR="00724F00" w:rsidRPr="00725049">
        <w:rPr>
          <w:szCs w:val="28"/>
        </w:rPr>
        <w:t xml:space="preserve"> газете «Мошковская новь»</w:t>
      </w:r>
      <w:r w:rsidR="00C34C5B" w:rsidRPr="00725049">
        <w:rPr>
          <w:szCs w:val="28"/>
        </w:rPr>
        <w:t>.</w:t>
      </w:r>
    </w:p>
    <w:p w:rsidR="00F0699D" w:rsidRPr="00725049" w:rsidRDefault="00F0699D" w:rsidP="00F0699D">
      <w:pPr>
        <w:pStyle w:val="af"/>
        <w:tabs>
          <w:tab w:val="left" w:pos="2912"/>
        </w:tabs>
        <w:suppressAutoHyphens/>
        <w:ind w:firstLine="840"/>
        <w:rPr>
          <w:szCs w:val="28"/>
        </w:rPr>
      </w:pPr>
    </w:p>
    <w:tbl>
      <w:tblPr>
        <w:tblStyle w:val="a7"/>
        <w:tblW w:w="10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2"/>
        <w:gridCol w:w="5601"/>
      </w:tblGrid>
      <w:tr w:rsidR="00480345" w:rsidRPr="00725049" w:rsidTr="00BD3F11">
        <w:trPr>
          <w:trHeight w:val="1712"/>
        </w:trPr>
        <w:tc>
          <w:tcPr>
            <w:tcW w:w="4572" w:type="dxa"/>
            <w:vAlign w:val="bottom"/>
          </w:tcPr>
          <w:p w:rsidR="00480345" w:rsidRPr="00725049" w:rsidRDefault="00480345" w:rsidP="0066560D">
            <w:pPr>
              <w:ind w:firstLine="0"/>
              <w:jc w:val="left"/>
              <w:rPr>
                <w:szCs w:val="28"/>
              </w:rPr>
            </w:pPr>
            <w:r w:rsidRPr="00725049">
              <w:rPr>
                <w:szCs w:val="28"/>
              </w:rPr>
              <w:t>Глав</w:t>
            </w:r>
            <w:r w:rsidR="009678D0" w:rsidRPr="00725049">
              <w:rPr>
                <w:szCs w:val="28"/>
              </w:rPr>
              <w:t>а</w:t>
            </w:r>
            <w:r w:rsidRPr="00725049">
              <w:rPr>
                <w:szCs w:val="28"/>
              </w:rPr>
              <w:t xml:space="preserve"> Мошковского района</w:t>
            </w:r>
          </w:p>
          <w:p w:rsidR="00480345" w:rsidRPr="00725049" w:rsidRDefault="00480345" w:rsidP="0066560D">
            <w:pPr>
              <w:ind w:firstLine="0"/>
              <w:jc w:val="left"/>
              <w:rPr>
                <w:szCs w:val="28"/>
              </w:rPr>
            </w:pPr>
            <w:r w:rsidRPr="00725049">
              <w:rPr>
                <w:szCs w:val="28"/>
              </w:rPr>
              <w:t>Новосибирской области</w:t>
            </w:r>
          </w:p>
        </w:tc>
        <w:tc>
          <w:tcPr>
            <w:tcW w:w="5601" w:type="dxa"/>
            <w:vAlign w:val="bottom"/>
          </w:tcPr>
          <w:p w:rsidR="00480345" w:rsidRPr="00725049" w:rsidRDefault="00480345" w:rsidP="0066560D">
            <w:pPr>
              <w:ind w:firstLine="0"/>
              <w:jc w:val="right"/>
              <w:rPr>
                <w:szCs w:val="28"/>
              </w:rPr>
            </w:pPr>
            <w:r w:rsidRPr="00725049">
              <w:rPr>
                <w:szCs w:val="28"/>
              </w:rPr>
              <w:t>С.Н. Субботин</w:t>
            </w:r>
          </w:p>
        </w:tc>
      </w:tr>
    </w:tbl>
    <w:p w:rsidR="00B265C6" w:rsidRDefault="00B265C6"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9355C6" w:rsidRDefault="009355C6" w:rsidP="003310AF">
      <w:pPr>
        <w:ind w:firstLine="0"/>
        <w:rPr>
          <w:sz w:val="16"/>
          <w:szCs w:val="16"/>
        </w:rPr>
      </w:pPr>
    </w:p>
    <w:p w:rsidR="009355C6" w:rsidRDefault="009355C6" w:rsidP="003310AF">
      <w:pPr>
        <w:ind w:firstLine="0"/>
        <w:rPr>
          <w:sz w:val="16"/>
          <w:szCs w:val="16"/>
        </w:rPr>
      </w:pPr>
    </w:p>
    <w:p w:rsidR="009355C6" w:rsidRDefault="009355C6"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C36977" w:rsidRDefault="00C36977"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6D7B9E" w:rsidRDefault="006D7B9E" w:rsidP="003310AF">
      <w:pPr>
        <w:ind w:firstLine="0"/>
        <w:rPr>
          <w:sz w:val="16"/>
          <w:szCs w:val="16"/>
        </w:rPr>
      </w:pPr>
    </w:p>
    <w:p w:rsidR="00505212" w:rsidRDefault="00505212" w:rsidP="003310AF">
      <w:pPr>
        <w:ind w:firstLine="0"/>
        <w:rPr>
          <w:sz w:val="16"/>
          <w:szCs w:val="16"/>
        </w:rPr>
      </w:pPr>
    </w:p>
    <w:p w:rsidR="006D5F6F" w:rsidRDefault="006D5F6F" w:rsidP="003310AF">
      <w:pPr>
        <w:ind w:firstLine="0"/>
        <w:rPr>
          <w:sz w:val="16"/>
          <w:szCs w:val="16"/>
        </w:rPr>
      </w:pPr>
    </w:p>
    <w:p w:rsidR="006D5F6F" w:rsidRDefault="006D5F6F" w:rsidP="003310AF">
      <w:pPr>
        <w:ind w:firstLine="0"/>
        <w:rPr>
          <w:sz w:val="16"/>
          <w:szCs w:val="16"/>
        </w:rPr>
      </w:pPr>
      <w:bookmarkStart w:id="0" w:name="_GoBack"/>
      <w:bookmarkEnd w:id="0"/>
    </w:p>
    <w:p w:rsidR="00C00355" w:rsidRDefault="00C00355" w:rsidP="003310AF">
      <w:pPr>
        <w:ind w:firstLine="0"/>
        <w:rPr>
          <w:sz w:val="16"/>
          <w:szCs w:val="16"/>
        </w:rPr>
      </w:pPr>
    </w:p>
    <w:p w:rsidR="00786676" w:rsidRPr="00C36977" w:rsidRDefault="00786676" w:rsidP="00786676">
      <w:pPr>
        <w:tabs>
          <w:tab w:val="left" w:pos="2912"/>
        </w:tabs>
        <w:ind w:firstLine="5529"/>
        <w:jc w:val="right"/>
        <w:rPr>
          <w:szCs w:val="28"/>
        </w:rPr>
      </w:pPr>
      <w:r w:rsidRPr="00C36977">
        <w:rPr>
          <w:szCs w:val="28"/>
        </w:rPr>
        <w:lastRenderedPageBreak/>
        <w:t>Приложение</w:t>
      </w:r>
    </w:p>
    <w:p w:rsidR="00786676" w:rsidRPr="00C36977" w:rsidRDefault="00786676" w:rsidP="00786676">
      <w:pPr>
        <w:tabs>
          <w:tab w:val="left" w:pos="2912"/>
        </w:tabs>
        <w:ind w:firstLine="5529"/>
        <w:jc w:val="right"/>
        <w:rPr>
          <w:szCs w:val="28"/>
        </w:rPr>
      </w:pPr>
      <w:r w:rsidRPr="00C36977">
        <w:rPr>
          <w:szCs w:val="28"/>
        </w:rPr>
        <w:t>к постановлению администрации</w:t>
      </w:r>
    </w:p>
    <w:p w:rsidR="00786676" w:rsidRPr="00C36977" w:rsidRDefault="00786676" w:rsidP="00786676">
      <w:pPr>
        <w:tabs>
          <w:tab w:val="left" w:pos="2912"/>
        </w:tabs>
        <w:ind w:firstLine="5529"/>
        <w:jc w:val="right"/>
        <w:rPr>
          <w:szCs w:val="28"/>
        </w:rPr>
      </w:pPr>
      <w:r w:rsidRPr="00C36977">
        <w:rPr>
          <w:szCs w:val="28"/>
        </w:rPr>
        <w:t>Мошковского района</w:t>
      </w:r>
    </w:p>
    <w:p w:rsidR="00786676" w:rsidRPr="00C36977" w:rsidRDefault="00786676" w:rsidP="00786676">
      <w:pPr>
        <w:tabs>
          <w:tab w:val="left" w:pos="2912"/>
        </w:tabs>
        <w:ind w:firstLine="5529"/>
        <w:jc w:val="right"/>
        <w:rPr>
          <w:szCs w:val="28"/>
        </w:rPr>
      </w:pPr>
      <w:r w:rsidRPr="00C36977">
        <w:rPr>
          <w:szCs w:val="28"/>
        </w:rPr>
        <w:t>Новосибирской области</w:t>
      </w:r>
    </w:p>
    <w:p w:rsidR="00786676" w:rsidRPr="00C36977" w:rsidRDefault="00786676" w:rsidP="00786676">
      <w:pPr>
        <w:tabs>
          <w:tab w:val="left" w:pos="2912"/>
        </w:tabs>
        <w:ind w:firstLine="5529"/>
        <w:jc w:val="right"/>
        <w:rPr>
          <w:caps/>
          <w:szCs w:val="28"/>
        </w:rPr>
      </w:pPr>
      <w:r w:rsidRPr="00C36977">
        <w:rPr>
          <w:szCs w:val="28"/>
        </w:rPr>
        <w:t xml:space="preserve">от </w:t>
      </w:r>
      <w:r w:rsidR="002649BE">
        <w:rPr>
          <w:szCs w:val="28"/>
        </w:rPr>
        <w:t>23.11.2023</w:t>
      </w:r>
      <w:r w:rsidRPr="00C36977">
        <w:rPr>
          <w:szCs w:val="28"/>
        </w:rPr>
        <w:t xml:space="preserve"> № </w:t>
      </w:r>
      <w:r w:rsidR="002649BE">
        <w:rPr>
          <w:szCs w:val="28"/>
        </w:rPr>
        <w:t>176</w:t>
      </w:r>
    </w:p>
    <w:p w:rsidR="00786676" w:rsidRPr="00C36977" w:rsidRDefault="00786676" w:rsidP="00786676">
      <w:pPr>
        <w:tabs>
          <w:tab w:val="left" w:pos="2912"/>
        </w:tabs>
        <w:ind w:firstLine="0"/>
        <w:jc w:val="center"/>
        <w:rPr>
          <w:b/>
          <w:szCs w:val="28"/>
        </w:rPr>
      </w:pPr>
    </w:p>
    <w:p w:rsidR="00786676" w:rsidRPr="00C36977" w:rsidRDefault="00786676" w:rsidP="00786676">
      <w:pPr>
        <w:tabs>
          <w:tab w:val="left" w:pos="2912"/>
        </w:tabs>
        <w:ind w:firstLine="0"/>
        <w:jc w:val="center"/>
        <w:rPr>
          <w:b/>
          <w:szCs w:val="28"/>
        </w:rPr>
      </w:pPr>
    </w:p>
    <w:p w:rsidR="00786676" w:rsidRPr="00C36977" w:rsidRDefault="00786676" w:rsidP="00786676">
      <w:pPr>
        <w:tabs>
          <w:tab w:val="left" w:pos="2912"/>
        </w:tabs>
        <w:ind w:firstLine="0"/>
        <w:jc w:val="center"/>
        <w:rPr>
          <w:b/>
          <w:szCs w:val="28"/>
        </w:rPr>
      </w:pPr>
      <w:r w:rsidRPr="00C36977">
        <w:rPr>
          <w:b/>
          <w:szCs w:val="28"/>
        </w:rPr>
        <w:t xml:space="preserve">Избирательные участки, участки референдума на территории </w:t>
      </w:r>
    </w:p>
    <w:p w:rsidR="00786676" w:rsidRPr="00C36977" w:rsidRDefault="00786676" w:rsidP="00786676">
      <w:pPr>
        <w:tabs>
          <w:tab w:val="left" w:pos="2912"/>
        </w:tabs>
        <w:ind w:firstLine="0"/>
        <w:jc w:val="center"/>
        <w:rPr>
          <w:b/>
          <w:szCs w:val="28"/>
        </w:rPr>
      </w:pPr>
      <w:r w:rsidRPr="00C36977">
        <w:rPr>
          <w:b/>
          <w:szCs w:val="28"/>
        </w:rPr>
        <w:t xml:space="preserve">Мошковского района Новосибирской области </w:t>
      </w:r>
    </w:p>
    <w:p w:rsidR="00786676" w:rsidRPr="00C36977" w:rsidRDefault="00786676" w:rsidP="00786676">
      <w:pPr>
        <w:tabs>
          <w:tab w:val="left" w:pos="2912"/>
        </w:tabs>
        <w:ind w:firstLine="840"/>
        <w:jc w:val="center"/>
        <w:rPr>
          <w:sz w:val="36"/>
          <w:szCs w:val="36"/>
        </w:rPr>
      </w:pPr>
    </w:p>
    <w:p w:rsidR="00786676" w:rsidRPr="00C36977" w:rsidRDefault="00786676" w:rsidP="00786676">
      <w:pPr>
        <w:tabs>
          <w:tab w:val="left" w:pos="2912"/>
        </w:tabs>
        <w:ind w:firstLine="0"/>
        <w:rPr>
          <w:bCs/>
          <w:sz w:val="32"/>
          <w:szCs w:val="32"/>
        </w:rPr>
      </w:pPr>
      <w:r w:rsidRPr="00C36977">
        <w:rPr>
          <w:bCs/>
        </w:rPr>
        <w:t xml:space="preserve">Количество избирательных участков, участков </w:t>
      </w:r>
      <w:r>
        <w:rPr>
          <w:bCs/>
        </w:rPr>
        <w:t>референдума – 40</w:t>
      </w:r>
      <w:r w:rsidRPr="00C36977">
        <w:rPr>
          <w:bCs/>
        </w:rPr>
        <w:t>.</w:t>
      </w:r>
    </w:p>
    <w:p w:rsidR="00786676" w:rsidRPr="00C36977" w:rsidRDefault="00786676" w:rsidP="00786676">
      <w:pPr>
        <w:tabs>
          <w:tab w:val="left" w:pos="2912"/>
        </w:tabs>
        <w:ind w:firstLine="0"/>
        <w:rPr>
          <w:b/>
          <w:bCs/>
        </w:rPr>
      </w:pPr>
      <w:r w:rsidRPr="00C36977">
        <w:rPr>
          <w:bCs/>
        </w:rPr>
        <w:t>Номера избирательных участков, участко</w:t>
      </w:r>
      <w:r>
        <w:rPr>
          <w:bCs/>
        </w:rPr>
        <w:t>в референдума – с № 745 по № 769</w:t>
      </w:r>
      <w:r w:rsidRPr="00C36977">
        <w:rPr>
          <w:bCs/>
        </w:rPr>
        <w:t xml:space="preserve">, </w:t>
      </w:r>
      <w:r>
        <w:rPr>
          <w:bCs/>
        </w:rPr>
        <w:t xml:space="preserve">с </w:t>
      </w:r>
      <w:r w:rsidRPr="00C36977">
        <w:rPr>
          <w:bCs/>
        </w:rPr>
        <w:t>№</w:t>
      </w:r>
      <w:r>
        <w:rPr>
          <w:bCs/>
        </w:rPr>
        <w:t xml:space="preserve"> 771 по №784, </w:t>
      </w:r>
      <w:r w:rsidRPr="00C36977">
        <w:rPr>
          <w:bCs/>
        </w:rPr>
        <w:t>939.</w:t>
      </w:r>
    </w:p>
    <w:p w:rsidR="00786676" w:rsidRPr="00C36977" w:rsidRDefault="00786676" w:rsidP="00786676">
      <w:pPr>
        <w:suppressAutoHyphens/>
        <w:ind w:firstLine="0"/>
        <w:rPr>
          <w:i/>
          <w:sz w:val="24"/>
          <w:szCs w:val="24"/>
        </w:rPr>
      </w:pPr>
    </w:p>
    <w:p w:rsidR="00786676" w:rsidRPr="00C36977" w:rsidRDefault="00786676" w:rsidP="00786676">
      <w:pPr>
        <w:tabs>
          <w:tab w:val="left" w:pos="2912"/>
        </w:tabs>
        <w:ind w:right="40" w:firstLine="0"/>
        <w:jc w:val="left"/>
        <w:outlineLvl w:val="0"/>
        <w:rPr>
          <w:szCs w:val="24"/>
        </w:rPr>
      </w:pPr>
    </w:p>
    <w:p w:rsidR="00786676" w:rsidRPr="00C36977" w:rsidRDefault="00786676" w:rsidP="00786676">
      <w:pPr>
        <w:ind w:firstLine="0"/>
        <w:jc w:val="center"/>
        <w:rPr>
          <w:b/>
          <w:szCs w:val="24"/>
        </w:rPr>
      </w:pPr>
      <w:r w:rsidRPr="00C36977">
        <w:rPr>
          <w:b/>
          <w:szCs w:val="24"/>
        </w:rPr>
        <w:t>рабочий посёлок Мошково</w:t>
      </w:r>
    </w:p>
    <w:p w:rsidR="00786676" w:rsidRPr="00C36977" w:rsidRDefault="00786676" w:rsidP="00786676">
      <w:pPr>
        <w:ind w:firstLine="0"/>
        <w:jc w:val="left"/>
        <w:rPr>
          <w:szCs w:val="24"/>
        </w:rPr>
      </w:pPr>
    </w:p>
    <w:p w:rsidR="00786676" w:rsidRPr="00C36977" w:rsidRDefault="00786676" w:rsidP="00786676">
      <w:pPr>
        <w:tabs>
          <w:tab w:val="left" w:pos="2912"/>
        </w:tabs>
        <w:suppressAutoHyphens/>
        <w:ind w:right="40" w:firstLine="0"/>
        <w:jc w:val="center"/>
        <w:outlineLvl w:val="0"/>
        <w:rPr>
          <w:rFonts w:ascii="Times New Roman CYR" w:hAnsi="Times New Roman CYR"/>
          <w:b/>
        </w:rPr>
      </w:pPr>
      <w:r w:rsidRPr="00C36977">
        <w:rPr>
          <w:rFonts w:ascii="Times New Roman CYR" w:hAnsi="Times New Roman CYR"/>
          <w:b/>
        </w:rPr>
        <w:t>Избирательный участок, участок референдума № 745</w:t>
      </w:r>
    </w:p>
    <w:p w:rsidR="00786676" w:rsidRPr="00C36977" w:rsidRDefault="00786676" w:rsidP="00786676">
      <w:pPr>
        <w:tabs>
          <w:tab w:val="left" w:pos="2912"/>
        </w:tabs>
        <w:suppressAutoHyphens/>
        <w:ind w:firstLine="840"/>
      </w:pPr>
      <w:r w:rsidRPr="00C36977">
        <w:t xml:space="preserve">Место нахождения участковой избирательной комиссии и помещения для голосования – р.п. Мошково, ул. Линейная, д. 61 (административное здание). </w:t>
      </w:r>
    </w:p>
    <w:p w:rsidR="00786676" w:rsidRPr="00C36977" w:rsidRDefault="00786676" w:rsidP="00786676">
      <w:pPr>
        <w:tabs>
          <w:tab w:val="left" w:pos="2912"/>
        </w:tabs>
        <w:suppressAutoHyphens/>
        <w:ind w:firstLine="840"/>
      </w:pPr>
      <w:r w:rsidRPr="00C36977">
        <w:t>Границы участка – р.п. Мошково: улицы Восточная, Дачная, Железнодорожная,</w:t>
      </w:r>
      <w:r>
        <w:t xml:space="preserve"> Кедровая,</w:t>
      </w:r>
      <w:r w:rsidRPr="00C36977">
        <w:t xml:space="preserve"> Кобелева, Колхозная, Линейная, Набережная, Новая, Первомайская, Южная, 40 лет Победы</w:t>
      </w:r>
      <w:r w:rsidR="00257A35">
        <w:t>, п. Новослободка, п. Порос, НСТ</w:t>
      </w:r>
      <w:r w:rsidRPr="00C36977">
        <w:t xml:space="preserve"> «Радуга - 2».</w:t>
      </w:r>
    </w:p>
    <w:p w:rsidR="00786676" w:rsidRPr="007C5510" w:rsidRDefault="00786676" w:rsidP="00786676">
      <w:pPr>
        <w:tabs>
          <w:tab w:val="left" w:pos="2912"/>
        </w:tabs>
        <w:suppressAutoHyphens/>
        <w:ind w:firstLine="0"/>
        <w:rPr>
          <w:szCs w:val="24"/>
        </w:rPr>
      </w:pPr>
    </w:p>
    <w:p w:rsidR="00786676" w:rsidRPr="00C36977" w:rsidRDefault="00786676" w:rsidP="00786676">
      <w:pPr>
        <w:keepNext/>
        <w:tabs>
          <w:tab w:val="left" w:pos="2912"/>
        </w:tabs>
        <w:suppressAutoHyphens/>
        <w:ind w:right="40" w:firstLine="0"/>
        <w:jc w:val="center"/>
        <w:outlineLvl w:val="0"/>
        <w:rPr>
          <w:rFonts w:ascii="Times New Roman CYR" w:hAnsi="Times New Roman CYR"/>
          <w:b/>
        </w:rPr>
      </w:pPr>
      <w:r w:rsidRPr="00C36977">
        <w:rPr>
          <w:rFonts w:ascii="Times New Roman CYR" w:hAnsi="Times New Roman CYR"/>
          <w:b/>
        </w:rPr>
        <w:t>Избирательный участок, участок референдума № 746</w:t>
      </w:r>
    </w:p>
    <w:p w:rsidR="00786676" w:rsidRPr="00C36977" w:rsidRDefault="00786676" w:rsidP="00786676">
      <w:pPr>
        <w:tabs>
          <w:tab w:val="left" w:pos="2912"/>
        </w:tabs>
        <w:suppressAutoHyphens/>
        <w:ind w:firstLine="840"/>
        <w:rPr>
          <w:szCs w:val="28"/>
        </w:rPr>
      </w:pPr>
      <w:r w:rsidRPr="00C36977">
        <w:t xml:space="preserve">Место нахождения участковой избирательной комиссии и помещения для голосования – р.п. Мошково, ул. Советская, д. </w:t>
      </w:r>
      <w:r>
        <w:t>12 (МК</w:t>
      </w:r>
      <w:r w:rsidRPr="00C36977">
        <w:t>УК «</w:t>
      </w:r>
      <w:r>
        <w:t>Управление культуры и молодежной политики</w:t>
      </w:r>
      <w:r w:rsidRPr="00C36977">
        <w:t>»)</w:t>
      </w:r>
      <w:r w:rsidRPr="00C36977">
        <w:rPr>
          <w:szCs w:val="28"/>
        </w:rPr>
        <w:t xml:space="preserve">. </w:t>
      </w:r>
    </w:p>
    <w:p w:rsidR="00786676" w:rsidRPr="00C36977" w:rsidRDefault="00786676" w:rsidP="00786676">
      <w:pPr>
        <w:tabs>
          <w:tab w:val="left" w:pos="2912"/>
        </w:tabs>
        <w:suppressAutoHyphens/>
        <w:ind w:firstLine="840"/>
      </w:pPr>
      <w:r w:rsidRPr="00C36977">
        <w:t xml:space="preserve">Границы участка – р.п. Мошково: улицы Большевистская, Вокзальная, Гагарина, Депутатская, Дубровинская, Кирова, Коммунистическая, Комсомольская, </w:t>
      </w:r>
      <w:r>
        <w:t xml:space="preserve">Лазурная, </w:t>
      </w:r>
      <w:r w:rsidRPr="00C36977">
        <w:t>Ленина, М. Горького, Механизаторская, Мира, Мичурина, Народная с № 1 по № 24, Пионерская, Путевая, Рабочая, Сенная, Советская, Строительная, Юбилейная, переулок Юбилейный.</w:t>
      </w:r>
    </w:p>
    <w:p w:rsidR="00786676" w:rsidRPr="00C36977" w:rsidRDefault="00786676" w:rsidP="00786676">
      <w:pPr>
        <w:tabs>
          <w:tab w:val="left" w:pos="2912"/>
        </w:tabs>
        <w:suppressAutoHyphens/>
        <w:ind w:firstLine="0"/>
        <w:rPr>
          <w:szCs w:val="24"/>
        </w:rPr>
      </w:pPr>
    </w:p>
    <w:p w:rsidR="00786676" w:rsidRPr="00C36977" w:rsidRDefault="00786676" w:rsidP="00786676">
      <w:pPr>
        <w:keepNext/>
        <w:tabs>
          <w:tab w:val="left" w:pos="2912"/>
        </w:tabs>
        <w:suppressAutoHyphens/>
        <w:ind w:right="40" w:firstLine="0"/>
        <w:jc w:val="center"/>
        <w:outlineLvl w:val="0"/>
        <w:rPr>
          <w:rFonts w:ascii="Times New Roman CYR" w:hAnsi="Times New Roman CYR"/>
          <w:b/>
        </w:rPr>
      </w:pPr>
      <w:r w:rsidRPr="00C36977">
        <w:rPr>
          <w:rFonts w:ascii="Times New Roman CYR" w:hAnsi="Times New Roman CYR"/>
          <w:b/>
        </w:rPr>
        <w:t>Избирательный участок, участок референдума № 747</w:t>
      </w:r>
    </w:p>
    <w:p w:rsidR="00786676" w:rsidRPr="00C36977" w:rsidRDefault="00786676" w:rsidP="00786676">
      <w:pPr>
        <w:tabs>
          <w:tab w:val="left" w:pos="2912"/>
        </w:tabs>
        <w:suppressAutoHyphens/>
        <w:ind w:firstLine="840"/>
        <w:rPr>
          <w:szCs w:val="28"/>
        </w:rPr>
      </w:pPr>
      <w:r w:rsidRPr="00C36977">
        <w:t>Место нахождения участковой избирательной комиссии и помещения для голосования – р.п. Мошково,</w:t>
      </w:r>
      <w:r>
        <w:t xml:space="preserve"> ул. Школьный переулок, д. 4 (МК</w:t>
      </w:r>
      <w:r w:rsidRPr="00C36977">
        <w:t>ОУ Мошковская средняя общеобразовательная школа № 1)</w:t>
      </w:r>
      <w:r w:rsidRPr="00C36977">
        <w:rPr>
          <w:szCs w:val="28"/>
        </w:rPr>
        <w:t xml:space="preserve">. </w:t>
      </w:r>
    </w:p>
    <w:p w:rsidR="00786676" w:rsidRPr="00C36977" w:rsidRDefault="00786676" w:rsidP="00786676">
      <w:pPr>
        <w:tabs>
          <w:tab w:val="left" w:pos="2912"/>
        </w:tabs>
        <w:suppressAutoHyphens/>
        <w:ind w:firstLine="840"/>
      </w:pPr>
      <w:r w:rsidRPr="00C36977">
        <w:t>Границы участка – р.п. Мошково: улицы им. А.И. Корчагина, Березовая, Болдырева, Высоцкого, Горная, Дорожная, Есенина, Калинина, Кирпичная, Лесная, Логовская, Молодежная, Народная с № 25 до конца улицы, Октябрьская, Пушкина, Северная, Трудовая, Учительская, Шмидта, Шнырева, переулок Школьный, 7-ой км.</w:t>
      </w:r>
    </w:p>
    <w:p w:rsidR="00786676" w:rsidRPr="00C36977" w:rsidRDefault="00786676" w:rsidP="00786676">
      <w:pPr>
        <w:keepNext/>
        <w:tabs>
          <w:tab w:val="left" w:pos="2912"/>
        </w:tabs>
        <w:suppressAutoHyphens/>
        <w:ind w:right="40" w:firstLine="0"/>
        <w:outlineLvl w:val="0"/>
        <w:rPr>
          <w:rFonts w:ascii="Times New Roman CYR" w:hAnsi="Times New Roman CYR"/>
          <w:b/>
        </w:rPr>
      </w:pPr>
    </w:p>
    <w:p w:rsidR="00786676" w:rsidRPr="00C36977" w:rsidRDefault="00786676" w:rsidP="00786676">
      <w:pPr>
        <w:keepNext/>
        <w:tabs>
          <w:tab w:val="left" w:pos="2912"/>
        </w:tabs>
        <w:suppressAutoHyphens/>
        <w:ind w:right="40" w:firstLine="0"/>
        <w:jc w:val="center"/>
        <w:outlineLvl w:val="0"/>
        <w:rPr>
          <w:rFonts w:ascii="Times New Roman CYR" w:hAnsi="Times New Roman CYR"/>
          <w:b/>
        </w:rPr>
      </w:pPr>
      <w:r w:rsidRPr="00C36977">
        <w:rPr>
          <w:rFonts w:ascii="Times New Roman CYR" w:hAnsi="Times New Roman CYR"/>
          <w:b/>
        </w:rPr>
        <w:t>Избирательный участок, участок референдума № 748</w:t>
      </w:r>
    </w:p>
    <w:p w:rsidR="00786676" w:rsidRPr="00C36977" w:rsidRDefault="00786676" w:rsidP="00786676">
      <w:pPr>
        <w:tabs>
          <w:tab w:val="left" w:pos="2912"/>
        </w:tabs>
        <w:suppressAutoHyphens/>
        <w:ind w:firstLine="840"/>
        <w:rPr>
          <w:szCs w:val="28"/>
        </w:rPr>
      </w:pPr>
      <w:r w:rsidRPr="00C36977">
        <w:t xml:space="preserve">Место нахождения участковой избирательной комиссии и помещения для голосования – р.п. </w:t>
      </w:r>
      <w:r>
        <w:t>Мошково, ул. Западная, д. 2а (МК</w:t>
      </w:r>
      <w:r w:rsidRPr="00C36977">
        <w:t>ОУ Мошковский центр образования)</w:t>
      </w:r>
      <w:r w:rsidRPr="00C36977">
        <w:rPr>
          <w:szCs w:val="28"/>
        </w:rPr>
        <w:t xml:space="preserve">. </w:t>
      </w:r>
    </w:p>
    <w:p w:rsidR="00786676" w:rsidRPr="00C36977" w:rsidRDefault="00786676" w:rsidP="00786676">
      <w:pPr>
        <w:tabs>
          <w:tab w:val="left" w:pos="2912"/>
        </w:tabs>
        <w:suppressAutoHyphens/>
        <w:ind w:firstLine="840"/>
      </w:pPr>
      <w:r w:rsidRPr="00C36977">
        <w:t>Границы участка – р.п. Мошково: улицы Заводская, Западная, Зеленая, А.И. По</w:t>
      </w:r>
      <w:r>
        <w:t>крышкина, Энтузиастов, 520 база, СТ «Луч».</w:t>
      </w:r>
    </w:p>
    <w:p w:rsidR="00786676" w:rsidRPr="00C36977" w:rsidRDefault="00786676" w:rsidP="00786676">
      <w:pPr>
        <w:keepNext/>
        <w:tabs>
          <w:tab w:val="left" w:pos="2912"/>
        </w:tabs>
        <w:suppressAutoHyphens/>
        <w:ind w:firstLine="0"/>
        <w:outlineLvl w:val="2"/>
        <w:rPr>
          <w:b/>
          <w:bCs/>
          <w:szCs w:val="24"/>
        </w:rPr>
      </w:pPr>
    </w:p>
    <w:p w:rsidR="00786676" w:rsidRPr="00C36977" w:rsidRDefault="00786676" w:rsidP="00786676">
      <w:pPr>
        <w:ind w:firstLine="0"/>
        <w:jc w:val="center"/>
        <w:rPr>
          <w:b/>
          <w:szCs w:val="24"/>
        </w:rPr>
      </w:pPr>
      <w:r w:rsidRPr="00C36977">
        <w:rPr>
          <w:b/>
          <w:szCs w:val="24"/>
        </w:rPr>
        <w:t>Новомошковский сельсовет</w:t>
      </w:r>
    </w:p>
    <w:p w:rsidR="00786676" w:rsidRPr="00C36977" w:rsidRDefault="00786676" w:rsidP="00786676">
      <w:pPr>
        <w:ind w:firstLine="0"/>
        <w:rPr>
          <w:b/>
          <w:szCs w:val="24"/>
        </w:rPr>
      </w:pPr>
    </w:p>
    <w:p w:rsidR="00786676" w:rsidRPr="00C36977" w:rsidRDefault="00786676" w:rsidP="00786676">
      <w:pPr>
        <w:keepNext/>
        <w:tabs>
          <w:tab w:val="left" w:pos="2912"/>
        </w:tabs>
        <w:suppressAutoHyphens/>
        <w:ind w:firstLine="0"/>
        <w:jc w:val="center"/>
        <w:outlineLvl w:val="2"/>
        <w:rPr>
          <w:b/>
          <w:bCs/>
        </w:rPr>
      </w:pPr>
      <w:r w:rsidRPr="00C36977">
        <w:rPr>
          <w:b/>
        </w:rPr>
        <w:t>Избирательный участок, участок референдума</w:t>
      </w:r>
      <w:r w:rsidRPr="00C36977">
        <w:t xml:space="preserve"> </w:t>
      </w:r>
      <w:r w:rsidRPr="00C36977">
        <w:rPr>
          <w:b/>
          <w:bCs/>
        </w:rPr>
        <w:t>№ 749</w:t>
      </w:r>
    </w:p>
    <w:p w:rsidR="00786676" w:rsidRPr="00C36977" w:rsidRDefault="00786676" w:rsidP="00786676">
      <w:pPr>
        <w:tabs>
          <w:tab w:val="left" w:pos="2912"/>
        </w:tabs>
        <w:suppressAutoHyphens/>
        <w:ind w:firstLine="840"/>
        <w:rPr>
          <w:szCs w:val="28"/>
        </w:rPr>
      </w:pPr>
      <w:r w:rsidRPr="00C36977">
        <w:t xml:space="preserve">Место нахождения участковой избирательной комиссии и помещения для голосования – п. Красногорский, ул. Школьная, д. 9 (МКОУ Красногорская </w:t>
      </w:r>
      <w:r w:rsidRPr="00C36977">
        <w:rPr>
          <w:szCs w:val="28"/>
        </w:rPr>
        <w:t>основная общеобразовательная</w:t>
      </w:r>
      <w:r w:rsidRPr="00C36977">
        <w:t xml:space="preserve"> школа)</w:t>
      </w:r>
      <w:r w:rsidRPr="00C36977">
        <w:rPr>
          <w:szCs w:val="28"/>
        </w:rPr>
        <w:t xml:space="preserve">. </w:t>
      </w:r>
    </w:p>
    <w:p w:rsidR="00786676" w:rsidRDefault="00786676" w:rsidP="00786676">
      <w:pPr>
        <w:tabs>
          <w:tab w:val="left" w:pos="2912"/>
        </w:tabs>
        <w:suppressAutoHyphens/>
        <w:ind w:firstLine="840"/>
      </w:pPr>
      <w:r w:rsidRPr="00C36977">
        <w:rPr>
          <w:szCs w:val="28"/>
        </w:rPr>
        <w:t>Границы участка</w:t>
      </w:r>
      <w:r w:rsidRPr="00C36977">
        <w:rPr>
          <w:szCs w:val="28"/>
          <w:u w:val="single"/>
        </w:rPr>
        <w:t xml:space="preserve"> </w:t>
      </w:r>
      <w:r w:rsidRPr="00C36977">
        <w:rPr>
          <w:szCs w:val="28"/>
        </w:rPr>
        <w:t>– п. Красногорский.</w:t>
      </w:r>
    </w:p>
    <w:p w:rsidR="00786676" w:rsidRPr="007C5510" w:rsidRDefault="00786676" w:rsidP="00786676">
      <w:pPr>
        <w:tabs>
          <w:tab w:val="left" w:pos="2912"/>
        </w:tabs>
        <w:suppressAutoHyphens/>
        <w:ind w:firstLine="840"/>
      </w:pPr>
    </w:p>
    <w:p w:rsidR="00786676" w:rsidRPr="00C36977" w:rsidRDefault="00786676" w:rsidP="00786676">
      <w:pPr>
        <w:keepNext/>
        <w:tabs>
          <w:tab w:val="left" w:pos="2912"/>
        </w:tabs>
        <w:suppressAutoHyphens/>
        <w:ind w:firstLine="0"/>
        <w:jc w:val="center"/>
        <w:outlineLvl w:val="2"/>
        <w:rPr>
          <w:b/>
          <w:bCs/>
        </w:rPr>
      </w:pPr>
      <w:r w:rsidRPr="00C36977">
        <w:rPr>
          <w:b/>
        </w:rPr>
        <w:t>Избирательный участок, участок референдума</w:t>
      </w:r>
      <w:r w:rsidRPr="00C36977">
        <w:t xml:space="preserve"> </w:t>
      </w:r>
      <w:r w:rsidRPr="00C36977">
        <w:rPr>
          <w:b/>
          <w:bCs/>
        </w:rPr>
        <w:t>№ 750</w:t>
      </w:r>
    </w:p>
    <w:p w:rsidR="00786676" w:rsidRPr="00C36977" w:rsidRDefault="00786676" w:rsidP="00786676">
      <w:pPr>
        <w:tabs>
          <w:tab w:val="left" w:pos="2912"/>
        </w:tabs>
        <w:suppressAutoHyphens/>
        <w:ind w:firstLine="840"/>
      </w:pPr>
      <w:r w:rsidRPr="00C36977">
        <w:t>Место нахождения участковой избирательной комиссии и помещения для голосования – с. Новомошковское, ул.  Коммунальная, д. 11 (администрация сельсовета)</w:t>
      </w:r>
      <w:r w:rsidRPr="00C36977">
        <w:rPr>
          <w:szCs w:val="28"/>
        </w:rPr>
        <w:t xml:space="preserve">. </w:t>
      </w:r>
    </w:p>
    <w:p w:rsidR="00786676" w:rsidRPr="00C36977" w:rsidRDefault="00786676" w:rsidP="00786676">
      <w:pPr>
        <w:tabs>
          <w:tab w:val="left" w:pos="2912"/>
        </w:tabs>
        <w:suppressAutoHyphens/>
        <w:ind w:firstLine="840"/>
      </w:pPr>
      <w:r w:rsidRPr="00C36977">
        <w:rPr>
          <w:szCs w:val="28"/>
        </w:rPr>
        <w:t>Границы участка – с. Новомошковское.</w:t>
      </w:r>
    </w:p>
    <w:p w:rsidR="00786676" w:rsidRPr="00C36977" w:rsidRDefault="00786676" w:rsidP="00786676">
      <w:pPr>
        <w:tabs>
          <w:tab w:val="left" w:pos="2912"/>
        </w:tabs>
        <w:suppressAutoHyphens/>
        <w:ind w:firstLine="0"/>
        <w:jc w:val="left"/>
        <w:rPr>
          <w:szCs w:val="24"/>
        </w:rPr>
      </w:pPr>
    </w:p>
    <w:p w:rsidR="00786676" w:rsidRPr="00C36977" w:rsidRDefault="00786676" w:rsidP="00786676">
      <w:pPr>
        <w:keepNext/>
        <w:tabs>
          <w:tab w:val="left" w:pos="2912"/>
        </w:tabs>
        <w:suppressAutoHyphens/>
        <w:ind w:firstLine="0"/>
        <w:jc w:val="center"/>
        <w:outlineLvl w:val="2"/>
        <w:rPr>
          <w:b/>
          <w:bCs/>
        </w:rPr>
      </w:pPr>
      <w:r w:rsidRPr="00C36977">
        <w:rPr>
          <w:b/>
        </w:rPr>
        <w:t>Избирательный участок, участок референдума</w:t>
      </w:r>
      <w:r w:rsidRPr="00C36977">
        <w:rPr>
          <w:b/>
          <w:bCs/>
        </w:rPr>
        <w:t xml:space="preserve"> № 751</w:t>
      </w:r>
    </w:p>
    <w:p w:rsidR="00786676" w:rsidRPr="00C36977" w:rsidRDefault="00786676" w:rsidP="00786676">
      <w:pPr>
        <w:tabs>
          <w:tab w:val="left" w:pos="2912"/>
        </w:tabs>
        <w:suppressAutoHyphens/>
        <w:ind w:firstLine="840"/>
      </w:pPr>
      <w:r w:rsidRPr="00C36977">
        <w:t>Место нахождения участковой избирательной комиссии и помещения для голосования – п. Горный, ул. Рабочая, д. 29 (</w:t>
      </w:r>
      <w:r>
        <w:t xml:space="preserve">Горновский </w:t>
      </w:r>
      <w:r w:rsidRPr="00C36977">
        <w:t>сельский клуб)</w:t>
      </w:r>
      <w:r w:rsidRPr="00C36977">
        <w:rPr>
          <w:szCs w:val="28"/>
        </w:rPr>
        <w:t>.</w:t>
      </w:r>
    </w:p>
    <w:p w:rsidR="00786676" w:rsidRPr="00C36977" w:rsidRDefault="00786676" w:rsidP="00786676">
      <w:pPr>
        <w:tabs>
          <w:tab w:val="left" w:pos="2912"/>
        </w:tabs>
        <w:suppressAutoHyphens/>
        <w:ind w:firstLine="840"/>
      </w:pPr>
      <w:r w:rsidRPr="00C36977">
        <w:t>Границы участка – п. Горный</w:t>
      </w:r>
      <w:r>
        <w:t xml:space="preserve">, </w:t>
      </w:r>
      <w:r w:rsidRPr="00C36977">
        <w:rPr>
          <w:szCs w:val="28"/>
        </w:rPr>
        <w:t>с. Новый Порос.</w:t>
      </w:r>
    </w:p>
    <w:p w:rsidR="00786676" w:rsidRPr="00C36977" w:rsidRDefault="00786676" w:rsidP="00786676">
      <w:pPr>
        <w:keepNext/>
        <w:tabs>
          <w:tab w:val="left" w:pos="2912"/>
        </w:tabs>
        <w:suppressAutoHyphens/>
        <w:ind w:firstLine="0"/>
        <w:jc w:val="center"/>
        <w:outlineLvl w:val="3"/>
        <w:rPr>
          <w:b/>
          <w:szCs w:val="28"/>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Ташаринский сельсовет</w:t>
      </w:r>
    </w:p>
    <w:p w:rsidR="00786676" w:rsidRPr="00C36977" w:rsidRDefault="00786676" w:rsidP="00786676">
      <w:pPr>
        <w:keepNext/>
        <w:tabs>
          <w:tab w:val="left" w:pos="2912"/>
        </w:tabs>
        <w:suppressAutoHyphens/>
        <w:ind w:firstLine="0"/>
        <w:jc w:val="center"/>
        <w:outlineLvl w:val="3"/>
        <w:rPr>
          <w:b/>
          <w:szCs w:val="28"/>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Избирательный участок, участок референдума №752</w:t>
      </w:r>
    </w:p>
    <w:p w:rsidR="00786676" w:rsidRPr="00C36977" w:rsidRDefault="00786676" w:rsidP="00786676">
      <w:pPr>
        <w:keepNext/>
        <w:tabs>
          <w:tab w:val="left" w:pos="2912"/>
        </w:tabs>
        <w:suppressAutoHyphens/>
        <w:ind w:firstLine="840"/>
        <w:outlineLvl w:val="3"/>
        <w:rPr>
          <w:szCs w:val="28"/>
        </w:rPr>
      </w:pPr>
      <w:r w:rsidRPr="00C36977">
        <w:rPr>
          <w:szCs w:val="28"/>
        </w:rPr>
        <w:t>Место нахождения участковой избирательной комиссии и помещения для голосования – д. Умрева, ул. Восточная, д. 18а (</w:t>
      </w:r>
      <w:r>
        <w:rPr>
          <w:szCs w:val="28"/>
        </w:rPr>
        <w:t>Умревинский сельский клуб</w:t>
      </w:r>
      <w:r w:rsidRPr="00C36977">
        <w:rPr>
          <w:szCs w:val="28"/>
        </w:rPr>
        <w:t>).</w:t>
      </w:r>
    </w:p>
    <w:p w:rsidR="00786676" w:rsidRPr="00C36977" w:rsidRDefault="00786676" w:rsidP="00786676">
      <w:pPr>
        <w:keepNext/>
        <w:tabs>
          <w:tab w:val="left" w:pos="2912"/>
        </w:tabs>
        <w:suppressAutoHyphens/>
        <w:ind w:firstLine="840"/>
        <w:outlineLvl w:val="3"/>
        <w:rPr>
          <w:szCs w:val="28"/>
        </w:rPr>
      </w:pPr>
      <w:r w:rsidRPr="00C36977">
        <w:rPr>
          <w:szCs w:val="28"/>
        </w:rPr>
        <w:t>Границы участка – д. Умрева.</w:t>
      </w:r>
    </w:p>
    <w:p w:rsidR="00786676" w:rsidRPr="00C36977" w:rsidRDefault="00786676" w:rsidP="00786676">
      <w:pPr>
        <w:tabs>
          <w:tab w:val="left" w:pos="2912"/>
        </w:tabs>
        <w:suppressAutoHyphens/>
        <w:ind w:firstLine="0"/>
        <w:jc w:val="center"/>
        <w:rPr>
          <w:b/>
          <w:szCs w:val="28"/>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Избирательный участок, участок референдума №753</w:t>
      </w:r>
    </w:p>
    <w:p w:rsidR="00786676" w:rsidRPr="00C36977" w:rsidRDefault="00786676" w:rsidP="00786676">
      <w:pPr>
        <w:keepNext/>
        <w:tabs>
          <w:tab w:val="left" w:pos="2912"/>
        </w:tabs>
        <w:suppressAutoHyphens/>
        <w:ind w:firstLine="840"/>
        <w:outlineLvl w:val="3"/>
        <w:rPr>
          <w:szCs w:val="28"/>
        </w:rPr>
      </w:pPr>
      <w:r w:rsidRPr="00C36977">
        <w:rPr>
          <w:szCs w:val="28"/>
        </w:rPr>
        <w:t>Место нахождения участковой избирательной комиссии и помещения для голосования – д. Сарачевка, ул. Н.Передня, д. 7 (</w:t>
      </w:r>
      <w:r>
        <w:rPr>
          <w:szCs w:val="28"/>
        </w:rPr>
        <w:t xml:space="preserve">Сарачевский </w:t>
      </w:r>
      <w:r w:rsidRPr="00C36977">
        <w:rPr>
          <w:szCs w:val="28"/>
        </w:rPr>
        <w:t>сельский клуб</w:t>
      </w:r>
      <w:r>
        <w:rPr>
          <w:szCs w:val="28"/>
        </w:rPr>
        <w:t xml:space="preserve"> «Колос»</w:t>
      </w:r>
      <w:r w:rsidRPr="00C36977">
        <w:rPr>
          <w:szCs w:val="28"/>
        </w:rPr>
        <w:t>).</w:t>
      </w:r>
      <w:r w:rsidRPr="00C36977">
        <w:rPr>
          <w:b/>
          <w:szCs w:val="28"/>
        </w:rPr>
        <w:t xml:space="preserve"> </w:t>
      </w:r>
    </w:p>
    <w:p w:rsidR="00786676" w:rsidRPr="00C36977" w:rsidRDefault="00786676" w:rsidP="00786676">
      <w:pPr>
        <w:tabs>
          <w:tab w:val="left" w:pos="2912"/>
        </w:tabs>
        <w:suppressAutoHyphens/>
        <w:ind w:firstLine="840"/>
        <w:rPr>
          <w:szCs w:val="28"/>
        </w:rPr>
      </w:pPr>
      <w:r w:rsidRPr="00C36977">
        <w:rPr>
          <w:szCs w:val="28"/>
        </w:rPr>
        <w:t>Границы участка – д. Сарачевка.</w:t>
      </w:r>
    </w:p>
    <w:p w:rsidR="00786676" w:rsidRPr="00C36977" w:rsidRDefault="00786676" w:rsidP="00786676">
      <w:pPr>
        <w:tabs>
          <w:tab w:val="left" w:pos="2912"/>
        </w:tabs>
        <w:suppressAutoHyphens/>
        <w:ind w:firstLine="0"/>
        <w:jc w:val="center"/>
        <w:rPr>
          <w:b/>
          <w:szCs w:val="28"/>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Избирательный участок, участок референдума №754</w:t>
      </w:r>
    </w:p>
    <w:p w:rsidR="00786676" w:rsidRPr="00C36977" w:rsidRDefault="00786676" w:rsidP="00786676">
      <w:pPr>
        <w:tabs>
          <w:tab w:val="left" w:pos="2912"/>
        </w:tabs>
        <w:suppressAutoHyphens/>
        <w:ind w:firstLine="840"/>
        <w:jc w:val="left"/>
        <w:rPr>
          <w:szCs w:val="28"/>
        </w:rPr>
      </w:pPr>
      <w:r w:rsidRPr="00C36977">
        <w:rPr>
          <w:szCs w:val="28"/>
        </w:rPr>
        <w:t xml:space="preserve">Место </w:t>
      </w:r>
      <w:r w:rsidRPr="00C36977">
        <w:rPr>
          <w:szCs w:val="24"/>
        </w:rPr>
        <w:t>нахождения</w:t>
      </w:r>
      <w:r w:rsidRPr="00C36977">
        <w:rPr>
          <w:szCs w:val="28"/>
        </w:rPr>
        <w:t xml:space="preserve"> участковой избирательной комиссии и помещения для голосования – с. Ташара, ул. Гагарина, д. 1д (</w:t>
      </w:r>
      <w:r>
        <w:rPr>
          <w:szCs w:val="28"/>
        </w:rPr>
        <w:t>Ташаринский дом культуры</w:t>
      </w:r>
      <w:r w:rsidRPr="00C36977">
        <w:rPr>
          <w:szCs w:val="28"/>
        </w:rPr>
        <w:t xml:space="preserve"> «Обь»). </w:t>
      </w:r>
    </w:p>
    <w:p w:rsidR="00786676" w:rsidRPr="00C36977" w:rsidRDefault="00786676" w:rsidP="00786676">
      <w:pPr>
        <w:tabs>
          <w:tab w:val="left" w:pos="2912"/>
        </w:tabs>
        <w:suppressAutoHyphens/>
        <w:ind w:firstLine="840"/>
        <w:rPr>
          <w:szCs w:val="28"/>
        </w:rPr>
      </w:pPr>
      <w:r w:rsidRPr="00C36977">
        <w:rPr>
          <w:szCs w:val="28"/>
        </w:rPr>
        <w:t>Границы участка – с. Ташара:</w:t>
      </w:r>
      <w:r w:rsidRPr="00C36977">
        <w:rPr>
          <w:szCs w:val="24"/>
        </w:rPr>
        <w:t xml:space="preserve"> улицы</w:t>
      </w:r>
      <w:r w:rsidRPr="00C36977">
        <w:rPr>
          <w:sz w:val="22"/>
          <w:szCs w:val="22"/>
        </w:rPr>
        <w:t xml:space="preserve"> </w:t>
      </w:r>
      <w:r w:rsidRPr="00C36977">
        <w:rPr>
          <w:szCs w:val="28"/>
        </w:rPr>
        <w:t>Ванеева, Вокзал, Вокзальная, Восточная, Гагарина, Декабристов, Заводская, Западная, Клубная, Комсомольская, Ленина, Лесная, Линейная, Молодежная, Обская, Октябрьская, Солнечная, Трудовая, Холодный ключ, Школьная, Юбилейная.</w:t>
      </w:r>
    </w:p>
    <w:p w:rsidR="00786676" w:rsidRPr="00C36977" w:rsidRDefault="00786676" w:rsidP="00786676">
      <w:pPr>
        <w:suppressAutoHyphens/>
        <w:ind w:firstLine="0"/>
        <w:rPr>
          <w:i/>
          <w:sz w:val="24"/>
          <w:szCs w:val="24"/>
        </w:rPr>
      </w:pPr>
    </w:p>
    <w:p w:rsidR="00786676" w:rsidRPr="00C36977" w:rsidRDefault="00786676" w:rsidP="00786676">
      <w:pPr>
        <w:keepNext/>
        <w:tabs>
          <w:tab w:val="left" w:pos="2912"/>
        </w:tabs>
        <w:suppressAutoHyphens/>
        <w:ind w:firstLine="0"/>
        <w:jc w:val="left"/>
        <w:outlineLvl w:val="2"/>
        <w:rPr>
          <w:szCs w:val="28"/>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Избирательный участок, участок референдума №755</w:t>
      </w:r>
    </w:p>
    <w:p w:rsidR="00786676" w:rsidRPr="00C36977" w:rsidRDefault="00786676" w:rsidP="00786676">
      <w:pPr>
        <w:tabs>
          <w:tab w:val="left" w:pos="2912"/>
        </w:tabs>
        <w:suppressAutoHyphens/>
        <w:ind w:firstLine="840"/>
        <w:rPr>
          <w:szCs w:val="28"/>
        </w:rPr>
      </w:pPr>
      <w:r w:rsidRPr="00C36977">
        <w:rPr>
          <w:szCs w:val="28"/>
        </w:rPr>
        <w:t>Место</w:t>
      </w:r>
      <w:r w:rsidRPr="00C36977">
        <w:rPr>
          <w:szCs w:val="24"/>
        </w:rPr>
        <w:t xml:space="preserve"> нахождения</w:t>
      </w:r>
      <w:r w:rsidRPr="00C36977">
        <w:rPr>
          <w:szCs w:val="28"/>
        </w:rPr>
        <w:t xml:space="preserve"> участковой избирательной комиссии и помещения для голосования –</w:t>
      </w:r>
      <w:r>
        <w:rPr>
          <w:szCs w:val="28"/>
        </w:rPr>
        <w:t xml:space="preserve"> с. Ташара, ул. Обская, д.11 (МК</w:t>
      </w:r>
      <w:r w:rsidRPr="00C36977">
        <w:rPr>
          <w:szCs w:val="28"/>
        </w:rPr>
        <w:t xml:space="preserve">ОУ Ташаринская средняя общеобразовательная школа). </w:t>
      </w:r>
    </w:p>
    <w:p w:rsidR="00786676" w:rsidRPr="00C36977" w:rsidRDefault="00786676" w:rsidP="00786676">
      <w:pPr>
        <w:tabs>
          <w:tab w:val="left" w:pos="2912"/>
        </w:tabs>
        <w:suppressAutoHyphens/>
        <w:ind w:firstLine="840"/>
        <w:rPr>
          <w:szCs w:val="28"/>
        </w:rPr>
      </w:pPr>
      <w:r w:rsidRPr="00C36977">
        <w:rPr>
          <w:szCs w:val="28"/>
        </w:rPr>
        <w:t>Границы участка – с. Ташара: улицы Гаражная, Данилова, Заречная, Зеленая, Красная Горка, Луговая, Рабочая, Сибирская,</w:t>
      </w:r>
      <w:r w:rsidRPr="00C36977">
        <w:rPr>
          <w:sz w:val="22"/>
          <w:szCs w:val="22"/>
        </w:rPr>
        <w:t xml:space="preserve"> </w:t>
      </w:r>
      <w:r w:rsidRPr="00C36977">
        <w:rPr>
          <w:szCs w:val="28"/>
        </w:rPr>
        <w:t>1-я Береговая, 2-я Береговая.</w:t>
      </w:r>
    </w:p>
    <w:p w:rsidR="00786676" w:rsidRPr="00C36977" w:rsidRDefault="00786676" w:rsidP="00786676">
      <w:pPr>
        <w:tabs>
          <w:tab w:val="left" w:pos="2912"/>
        </w:tabs>
        <w:suppressAutoHyphens/>
        <w:ind w:firstLine="0"/>
        <w:rPr>
          <w:sz w:val="18"/>
          <w:szCs w:val="18"/>
        </w:rPr>
      </w:pPr>
    </w:p>
    <w:p w:rsidR="00786676" w:rsidRPr="00C36977" w:rsidRDefault="00786676" w:rsidP="00786676">
      <w:pPr>
        <w:keepNext/>
        <w:tabs>
          <w:tab w:val="left" w:pos="2912"/>
        </w:tabs>
        <w:suppressAutoHyphens/>
        <w:ind w:firstLine="0"/>
        <w:jc w:val="center"/>
        <w:outlineLvl w:val="2"/>
        <w:rPr>
          <w:b/>
        </w:rPr>
      </w:pPr>
      <w:r w:rsidRPr="00C36977">
        <w:rPr>
          <w:b/>
        </w:rPr>
        <w:t>Дубровинский сельсовет</w:t>
      </w:r>
    </w:p>
    <w:p w:rsidR="00786676" w:rsidRPr="00C36977" w:rsidRDefault="00786676" w:rsidP="00786676">
      <w:pPr>
        <w:ind w:firstLine="0"/>
        <w:jc w:val="left"/>
        <w:rPr>
          <w:szCs w:val="24"/>
        </w:rPr>
      </w:pPr>
    </w:p>
    <w:p w:rsidR="00786676" w:rsidRPr="00C36977" w:rsidRDefault="00786676" w:rsidP="00786676">
      <w:pPr>
        <w:keepNext/>
        <w:tabs>
          <w:tab w:val="left" w:pos="2912"/>
        </w:tabs>
        <w:suppressAutoHyphens/>
        <w:ind w:firstLine="0"/>
        <w:jc w:val="center"/>
        <w:outlineLvl w:val="2"/>
        <w:rPr>
          <w:b/>
          <w:bCs/>
        </w:rPr>
      </w:pPr>
      <w:r w:rsidRPr="00C36977">
        <w:rPr>
          <w:b/>
        </w:rPr>
        <w:t>Избирательный участок, участок референдума</w:t>
      </w:r>
      <w:r w:rsidRPr="00C36977">
        <w:rPr>
          <w:b/>
          <w:bCs/>
        </w:rPr>
        <w:t xml:space="preserve"> № 756</w:t>
      </w:r>
    </w:p>
    <w:p w:rsidR="00786676" w:rsidRPr="00C36977" w:rsidRDefault="00786676" w:rsidP="00786676">
      <w:pPr>
        <w:keepNext/>
        <w:tabs>
          <w:tab w:val="left" w:pos="2912"/>
        </w:tabs>
        <w:suppressAutoHyphens/>
        <w:ind w:firstLine="840"/>
        <w:outlineLvl w:val="2"/>
        <w:rPr>
          <w:szCs w:val="28"/>
        </w:rPr>
      </w:pPr>
      <w:r w:rsidRPr="00C36977">
        <w:t>Место нахождения участковой избирательной комиссии и помещения для голосования – с. Дубровино, ул. Советская, д. 25 (администрация сельсовета)</w:t>
      </w:r>
      <w:r w:rsidRPr="00C36977">
        <w:rPr>
          <w:szCs w:val="28"/>
        </w:rPr>
        <w:t xml:space="preserve">. </w:t>
      </w:r>
    </w:p>
    <w:p w:rsidR="00786676" w:rsidRPr="00C36977" w:rsidRDefault="00786676" w:rsidP="00786676">
      <w:pPr>
        <w:keepNext/>
        <w:tabs>
          <w:tab w:val="left" w:pos="2912"/>
        </w:tabs>
        <w:suppressAutoHyphens/>
        <w:ind w:firstLine="840"/>
        <w:outlineLvl w:val="2"/>
        <w:rPr>
          <w:b/>
          <w:bCs/>
        </w:rPr>
      </w:pPr>
      <w:r w:rsidRPr="00C36977">
        <w:rPr>
          <w:szCs w:val="28"/>
        </w:rPr>
        <w:t>Границы участка – с. Дубровино.</w:t>
      </w:r>
    </w:p>
    <w:p w:rsidR="00786676" w:rsidRPr="00C36977" w:rsidRDefault="00786676" w:rsidP="00786676">
      <w:pPr>
        <w:tabs>
          <w:tab w:val="left" w:pos="2912"/>
        </w:tabs>
        <w:suppressAutoHyphens/>
        <w:ind w:firstLine="840"/>
        <w:rPr>
          <w:szCs w:val="28"/>
        </w:rPr>
      </w:pPr>
    </w:p>
    <w:p w:rsidR="00786676" w:rsidRPr="00C36977" w:rsidRDefault="00786676" w:rsidP="00786676">
      <w:pPr>
        <w:tabs>
          <w:tab w:val="left" w:pos="2912"/>
        </w:tabs>
        <w:suppressAutoHyphens/>
        <w:ind w:firstLine="840"/>
        <w:jc w:val="center"/>
        <w:rPr>
          <w:b/>
          <w:bCs/>
        </w:rPr>
      </w:pPr>
      <w:r w:rsidRPr="00C36977">
        <w:rPr>
          <w:b/>
        </w:rPr>
        <w:t>Избирательный участок, участок референдума</w:t>
      </w:r>
      <w:r w:rsidRPr="00C36977">
        <w:rPr>
          <w:b/>
          <w:bCs/>
        </w:rPr>
        <w:t xml:space="preserve"> № 758</w:t>
      </w:r>
    </w:p>
    <w:p w:rsidR="00786676" w:rsidRPr="00C36977" w:rsidRDefault="00786676" w:rsidP="00786676">
      <w:pPr>
        <w:tabs>
          <w:tab w:val="left" w:pos="2912"/>
        </w:tabs>
        <w:suppressAutoHyphens/>
        <w:ind w:firstLine="840"/>
        <w:rPr>
          <w:szCs w:val="28"/>
        </w:rPr>
      </w:pPr>
      <w:r w:rsidRPr="00C36977">
        <w:t>Место нахождения участковой избирательной комиссии и помещения для голосования – с. Б</w:t>
      </w:r>
      <w:r>
        <w:t>елоярка, ул. Школьная, д. 27 (МК</w:t>
      </w:r>
      <w:r w:rsidRPr="00C36977">
        <w:t>ОУ Белоярская средняя общеобразовательная школа)</w:t>
      </w:r>
      <w:r w:rsidRPr="00C36977">
        <w:rPr>
          <w:szCs w:val="28"/>
        </w:rPr>
        <w:t xml:space="preserve">. </w:t>
      </w:r>
    </w:p>
    <w:p w:rsidR="00786676" w:rsidRPr="00C36977" w:rsidRDefault="00786676" w:rsidP="00786676">
      <w:pPr>
        <w:tabs>
          <w:tab w:val="left" w:pos="2912"/>
        </w:tabs>
        <w:suppressAutoHyphens/>
        <w:ind w:firstLine="840"/>
        <w:rPr>
          <w:bCs/>
          <w:szCs w:val="28"/>
        </w:rPr>
      </w:pPr>
      <w:r w:rsidRPr="00C36977">
        <w:rPr>
          <w:szCs w:val="28"/>
        </w:rPr>
        <w:t xml:space="preserve">Границы участка – с. Белоярка, </w:t>
      </w:r>
      <w:r>
        <w:rPr>
          <w:szCs w:val="28"/>
        </w:rPr>
        <w:t xml:space="preserve">с. Успенка, </w:t>
      </w:r>
      <w:r w:rsidRPr="00C36977">
        <w:rPr>
          <w:bCs/>
          <w:szCs w:val="28"/>
        </w:rPr>
        <w:t>СНТ «Парус»</w:t>
      </w:r>
    </w:p>
    <w:p w:rsidR="00786676" w:rsidRPr="00C36977" w:rsidRDefault="00786676" w:rsidP="00786676">
      <w:pPr>
        <w:tabs>
          <w:tab w:val="left" w:pos="2912"/>
        </w:tabs>
        <w:suppressAutoHyphens/>
        <w:ind w:firstLine="840"/>
      </w:pPr>
    </w:p>
    <w:p w:rsidR="00786676" w:rsidRPr="00C36977" w:rsidRDefault="00786676" w:rsidP="00786676">
      <w:pPr>
        <w:tabs>
          <w:tab w:val="left" w:pos="2912"/>
        </w:tabs>
        <w:suppressAutoHyphens/>
        <w:ind w:firstLine="0"/>
        <w:jc w:val="left"/>
        <w:rPr>
          <w:sz w:val="18"/>
          <w:szCs w:val="18"/>
        </w:rPr>
      </w:pPr>
    </w:p>
    <w:p w:rsidR="00786676" w:rsidRPr="00C36977" w:rsidRDefault="00786676" w:rsidP="00786676">
      <w:pPr>
        <w:keepNext/>
        <w:tabs>
          <w:tab w:val="left" w:pos="2912"/>
        </w:tabs>
        <w:suppressAutoHyphens/>
        <w:ind w:firstLine="0"/>
        <w:jc w:val="center"/>
        <w:outlineLvl w:val="2"/>
        <w:rPr>
          <w:b/>
          <w:bCs/>
        </w:rPr>
      </w:pPr>
      <w:r w:rsidRPr="00C36977">
        <w:rPr>
          <w:b/>
        </w:rPr>
        <w:t>Избирательный участок, участок референдума</w:t>
      </w:r>
      <w:r w:rsidRPr="00C36977">
        <w:t xml:space="preserve"> </w:t>
      </w:r>
      <w:r w:rsidRPr="00C36977">
        <w:rPr>
          <w:b/>
          <w:bCs/>
        </w:rPr>
        <w:t>№ 759</w:t>
      </w:r>
    </w:p>
    <w:p w:rsidR="00786676" w:rsidRPr="00C36977" w:rsidRDefault="00786676" w:rsidP="00786676">
      <w:pPr>
        <w:tabs>
          <w:tab w:val="left" w:pos="2912"/>
        </w:tabs>
        <w:suppressAutoHyphens/>
        <w:ind w:firstLine="840"/>
        <w:rPr>
          <w:szCs w:val="28"/>
        </w:rPr>
      </w:pPr>
      <w:r w:rsidRPr="00C36977">
        <w:t>Место нахождения участковой избирательной комиссии и помещения для голосования – п. Обской, ул. Новая, д. 1а (МКОУ Обская основная общеобразовательная школа)</w:t>
      </w:r>
      <w:r w:rsidRPr="00C36977">
        <w:rPr>
          <w:szCs w:val="28"/>
        </w:rPr>
        <w:t xml:space="preserve">. </w:t>
      </w:r>
    </w:p>
    <w:p w:rsidR="00786676" w:rsidRPr="00C36977" w:rsidRDefault="00786676" w:rsidP="00786676">
      <w:pPr>
        <w:tabs>
          <w:tab w:val="left" w:pos="2912"/>
        </w:tabs>
        <w:suppressAutoHyphens/>
        <w:ind w:firstLine="840"/>
      </w:pPr>
      <w:r w:rsidRPr="00C36977">
        <w:t xml:space="preserve">Границы участка – п. Обской, </w:t>
      </w:r>
      <w:r w:rsidRPr="00C36977">
        <w:rPr>
          <w:szCs w:val="28"/>
        </w:rPr>
        <w:t>с. Старый Порос</w:t>
      </w:r>
    </w:p>
    <w:p w:rsidR="00786676" w:rsidRPr="00C36977" w:rsidRDefault="00786676" w:rsidP="00786676">
      <w:pPr>
        <w:keepNext/>
        <w:tabs>
          <w:tab w:val="left" w:pos="2912"/>
        </w:tabs>
        <w:suppressAutoHyphens/>
        <w:ind w:firstLine="0"/>
        <w:jc w:val="center"/>
        <w:outlineLvl w:val="2"/>
        <w:rPr>
          <w:b/>
          <w:bCs/>
          <w:szCs w:val="28"/>
        </w:rPr>
      </w:pPr>
    </w:p>
    <w:p w:rsidR="00786676" w:rsidRPr="00C36977" w:rsidRDefault="00786676" w:rsidP="00786676">
      <w:pPr>
        <w:keepNext/>
        <w:tabs>
          <w:tab w:val="left" w:pos="2912"/>
        </w:tabs>
        <w:suppressAutoHyphens/>
        <w:ind w:firstLine="0"/>
        <w:jc w:val="center"/>
        <w:outlineLvl w:val="2"/>
        <w:rPr>
          <w:b/>
          <w:bCs/>
        </w:rPr>
      </w:pPr>
      <w:r w:rsidRPr="00C36977">
        <w:rPr>
          <w:b/>
        </w:rPr>
        <w:t>Избирательный участок, участок референдума</w:t>
      </w:r>
      <w:r w:rsidRPr="00C36977">
        <w:rPr>
          <w:b/>
          <w:bCs/>
        </w:rPr>
        <w:t xml:space="preserve"> № 760</w:t>
      </w:r>
    </w:p>
    <w:p w:rsidR="00786676" w:rsidRPr="00C36977" w:rsidRDefault="00786676" w:rsidP="00786676">
      <w:pPr>
        <w:tabs>
          <w:tab w:val="left" w:pos="2912"/>
        </w:tabs>
        <w:suppressAutoHyphens/>
        <w:ind w:firstLine="840"/>
        <w:rPr>
          <w:szCs w:val="28"/>
        </w:rPr>
      </w:pPr>
      <w:r w:rsidRPr="00C36977">
        <w:t>Место нахождения участковой избирательной комиссии и помещения для голосования – д. Кузнецовка, ул. Садовая, д. 38 (Кузнецовский фельдшерско-акушерский пункт)</w:t>
      </w:r>
      <w:r w:rsidRPr="00C36977">
        <w:rPr>
          <w:szCs w:val="28"/>
        </w:rPr>
        <w:t xml:space="preserve">. </w:t>
      </w:r>
    </w:p>
    <w:p w:rsidR="00786676" w:rsidRPr="00C36977" w:rsidRDefault="00786676" w:rsidP="00786676">
      <w:pPr>
        <w:tabs>
          <w:tab w:val="left" w:pos="2912"/>
        </w:tabs>
        <w:suppressAutoHyphens/>
        <w:ind w:firstLine="840"/>
        <w:rPr>
          <w:szCs w:val="28"/>
        </w:rPr>
      </w:pPr>
      <w:r w:rsidRPr="00C36977">
        <w:rPr>
          <w:szCs w:val="28"/>
        </w:rPr>
        <w:t>Границы участка – д. Кузнецовка.</w:t>
      </w:r>
    </w:p>
    <w:p w:rsidR="00786676" w:rsidRPr="00C36977" w:rsidRDefault="00786676" w:rsidP="00786676">
      <w:pPr>
        <w:tabs>
          <w:tab w:val="left" w:pos="2912"/>
        </w:tabs>
        <w:suppressAutoHyphens/>
        <w:ind w:firstLine="840"/>
        <w:rPr>
          <w:szCs w:val="28"/>
        </w:rPr>
      </w:pPr>
    </w:p>
    <w:p w:rsidR="00786676" w:rsidRPr="00C36977" w:rsidRDefault="00786676" w:rsidP="00786676">
      <w:pPr>
        <w:keepNext/>
        <w:tabs>
          <w:tab w:val="left" w:pos="2912"/>
        </w:tabs>
        <w:suppressAutoHyphens/>
        <w:ind w:firstLine="0"/>
        <w:jc w:val="center"/>
        <w:outlineLvl w:val="5"/>
        <w:rPr>
          <w:b/>
          <w:bCs/>
          <w:szCs w:val="24"/>
        </w:rPr>
      </w:pPr>
      <w:r w:rsidRPr="00C36977">
        <w:rPr>
          <w:b/>
          <w:bCs/>
          <w:szCs w:val="24"/>
        </w:rPr>
        <w:t>рабочий посёлок Станционно-Ояшинский</w:t>
      </w:r>
    </w:p>
    <w:p w:rsidR="00786676" w:rsidRPr="00C36977" w:rsidRDefault="00786676" w:rsidP="00786676">
      <w:pPr>
        <w:ind w:firstLine="0"/>
        <w:jc w:val="left"/>
        <w:rPr>
          <w:szCs w:val="24"/>
        </w:rPr>
      </w:pPr>
    </w:p>
    <w:p w:rsidR="00786676" w:rsidRPr="00C36977" w:rsidRDefault="00786676" w:rsidP="00786676">
      <w:pPr>
        <w:keepNext/>
        <w:tabs>
          <w:tab w:val="left" w:pos="2912"/>
        </w:tabs>
        <w:suppressAutoHyphens/>
        <w:ind w:firstLine="0"/>
        <w:jc w:val="center"/>
        <w:outlineLvl w:val="5"/>
        <w:rPr>
          <w:b/>
          <w:bCs/>
          <w:szCs w:val="24"/>
        </w:rPr>
      </w:pPr>
      <w:r w:rsidRPr="00C36977">
        <w:rPr>
          <w:b/>
          <w:bCs/>
          <w:szCs w:val="24"/>
        </w:rPr>
        <w:t>Избирательный участок, участок референдума № 761</w:t>
      </w:r>
    </w:p>
    <w:p w:rsidR="00786676" w:rsidRPr="00C36977" w:rsidRDefault="00786676" w:rsidP="00786676">
      <w:pPr>
        <w:tabs>
          <w:tab w:val="left" w:pos="2912"/>
        </w:tabs>
        <w:suppressAutoHyphens/>
        <w:ind w:firstLine="840"/>
        <w:rPr>
          <w:bCs/>
          <w:szCs w:val="28"/>
        </w:rPr>
      </w:pPr>
      <w:r w:rsidRPr="00C36977">
        <w:rPr>
          <w:bCs/>
          <w:szCs w:val="28"/>
        </w:rPr>
        <w:t xml:space="preserve">Место нахождения участковой избирательной комиссии и помещения для голосования - </w:t>
      </w:r>
      <w:r w:rsidRPr="00C36977">
        <w:rPr>
          <w:szCs w:val="24"/>
        </w:rPr>
        <w:t>р. п. Станционно-Ояшинский</w:t>
      </w:r>
      <w:r w:rsidRPr="00C36977">
        <w:rPr>
          <w:bCs/>
          <w:szCs w:val="28"/>
        </w:rPr>
        <w:t xml:space="preserve">, </w:t>
      </w:r>
      <w:r>
        <w:rPr>
          <w:bCs/>
          <w:szCs w:val="28"/>
        </w:rPr>
        <w:t>ул. Производственная, д. 3 (МКДОУ «Станционно – Ояшинский детский сад»)</w:t>
      </w:r>
    </w:p>
    <w:p w:rsidR="00786676" w:rsidRPr="00C36977" w:rsidRDefault="00786676" w:rsidP="00786676">
      <w:pPr>
        <w:tabs>
          <w:tab w:val="left" w:pos="2912"/>
        </w:tabs>
        <w:suppressAutoHyphens/>
        <w:ind w:firstLine="840"/>
        <w:rPr>
          <w:szCs w:val="24"/>
        </w:rPr>
      </w:pPr>
      <w:r w:rsidRPr="00C36977">
        <w:rPr>
          <w:szCs w:val="24"/>
        </w:rPr>
        <w:t xml:space="preserve">Границы участка – р.п. Станционно-Ояшинский: улицы Гагарина, Заводская, Зеленая, Ипподромская, Лесная, Молодежная, Новая, Пионерская, Производственная, Пушкина, Рабочая, Сенная, Совхозная, Трудовая, Школьная, Южная, 1-я Линейная, 1-я Новая, 2-я Новая, 40 лет Победы, переулок Сенной; </w:t>
      </w:r>
      <w:r w:rsidRPr="00C36977">
        <w:rPr>
          <w:bCs/>
          <w:szCs w:val="28"/>
        </w:rPr>
        <w:t>населенный пункт Тасино</w:t>
      </w:r>
      <w:r w:rsidRPr="00C36977">
        <w:rPr>
          <w:szCs w:val="24"/>
        </w:rPr>
        <w:t>.</w:t>
      </w:r>
    </w:p>
    <w:p w:rsidR="00786676" w:rsidRPr="00C36977" w:rsidRDefault="00786676" w:rsidP="00786676">
      <w:pPr>
        <w:suppressAutoHyphens/>
        <w:ind w:firstLine="0"/>
        <w:rPr>
          <w:i/>
          <w:sz w:val="24"/>
          <w:szCs w:val="24"/>
        </w:rPr>
      </w:pPr>
    </w:p>
    <w:p w:rsidR="00786676" w:rsidRPr="00C36977" w:rsidRDefault="00786676" w:rsidP="00786676">
      <w:pPr>
        <w:keepNext/>
        <w:tabs>
          <w:tab w:val="left" w:pos="2912"/>
        </w:tabs>
        <w:suppressAutoHyphens/>
        <w:ind w:firstLine="0"/>
        <w:jc w:val="left"/>
        <w:outlineLvl w:val="3"/>
        <w:rPr>
          <w:b/>
          <w:sz w:val="18"/>
          <w:szCs w:val="18"/>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762</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помещения для голосования – р.п. Станционно-Ояшинский, ул. Коммунистическая, д. 66б (администрация р.п. Станционно-Ояшинский)</w:t>
      </w:r>
      <w:r w:rsidRPr="00C36977">
        <w:rPr>
          <w:szCs w:val="28"/>
        </w:rPr>
        <w:t xml:space="preserve">. </w:t>
      </w:r>
    </w:p>
    <w:p w:rsidR="00786676" w:rsidRPr="00C36977" w:rsidRDefault="00786676" w:rsidP="00786676">
      <w:pPr>
        <w:tabs>
          <w:tab w:val="left" w:pos="2912"/>
        </w:tabs>
        <w:suppressAutoHyphens/>
        <w:ind w:firstLine="840"/>
        <w:rPr>
          <w:szCs w:val="24"/>
        </w:rPr>
      </w:pPr>
      <w:r w:rsidRPr="008B3AD1">
        <w:rPr>
          <w:szCs w:val="24"/>
        </w:rPr>
        <w:t>Границы участка</w:t>
      </w:r>
      <w:r w:rsidRPr="00C36977">
        <w:rPr>
          <w:szCs w:val="24"/>
        </w:rPr>
        <w:t xml:space="preserve"> – р.п. Станционно-Ояшинский, улицы:</w:t>
      </w:r>
      <w:r w:rsidRPr="00C36977">
        <w:rPr>
          <w:szCs w:val="28"/>
        </w:rPr>
        <w:t xml:space="preserve"> Восточно-Базарная, Дорожная, Западная, Инструментальная, Калинина, Кирпичная, Колхозная, Коммунальная, Коммунистическая, Комсомольская, Кооперативная, Красная, Логовская, Октябрьская, Первомайская, Песочная, Садовая, Северо-Базарная, Советская, Шоссейная, 2-я Линейная, 30 лет ВЛКСМ, переулок Колхозный, Переходной переулок, Садовый переулок,2-ой переулок</w:t>
      </w:r>
      <w:r w:rsidRPr="00C36977">
        <w:rPr>
          <w:szCs w:val="24"/>
        </w:rPr>
        <w:t xml:space="preserve"> Калинина.</w:t>
      </w:r>
    </w:p>
    <w:p w:rsidR="00786676" w:rsidRPr="00C36977" w:rsidRDefault="00786676" w:rsidP="00786676">
      <w:pPr>
        <w:tabs>
          <w:tab w:val="left" w:pos="2912"/>
        </w:tabs>
        <w:suppressAutoHyphens/>
        <w:ind w:firstLine="0"/>
        <w:jc w:val="left"/>
        <w:rPr>
          <w:sz w:val="18"/>
          <w:szCs w:val="18"/>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763</w:t>
      </w:r>
    </w:p>
    <w:p w:rsidR="00786676" w:rsidRPr="00C36977" w:rsidRDefault="00786676" w:rsidP="00786676">
      <w:pPr>
        <w:tabs>
          <w:tab w:val="left" w:pos="2912"/>
        </w:tabs>
        <w:suppressAutoHyphens/>
        <w:ind w:firstLine="840"/>
        <w:rPr>
          <w:szCs w:val="28"/>
        </w:rPr>
      </w:pPr>
      <w:r w:rsidRPr="00C36977">
        <w:rPr>
          <w:szCs w:val="24"/>
        </w:rPr>
        <w:t>Место нахождения участковой избирательной комиссии и помещения для голосования – п. Радуга, ул. Ключевская, д. 14 (</w:t>
      </w:r>
      <w:r>
        <w:rPr>
          <w:szCs w:val="24"/>
        </w:rPr>
        <w:t>Радужский сельский клуб)</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t xml:space="preserve">Границы участка – п. Радуга. </w:t>
      </w:r>
    </w:p>
    <w:p w:rsidR="00786676" w:rsidRPr="00C36977" w:rsidRDefault="00786676" w:rsidP="00786676">
      <w:pPr>
        <w:tabs>
          <w:tab w:val="left" w:pos="2912"/>
        </w:tabs>
        <w:suppressAutoHyphens/>
        <w:ind w:firstLine="0"/>
        <w:rPr>
          <w:sz w:val="18"/>
          <w:szCs w:val="18"/>
        </w:rPr>
      </w:pPr>
    </w:p>
    <w:p w:rsidR="00786676" w:rsidRPr="00C36977" w:rsidRDefault="00786676" w:rsidP="00786676">
      <w:pPr>
        <w:tabs>
          <w:tab w:val="left" w:pos="2912"/>
        </w:tabs>
        <w:suppressAutoHyphens/>
        <w:ind w:firstLine="0"/>
        <w:jc w:val="center"/>
        <w:rPr>
          <w:b/>
          <w:szCs w:val="24"/>
        </w:rPr>
      </w:pPr>
      <w:r w:rsidRPr="00C36977">
        <w:rPr>
          <w:b/>
          <w:szCs w:val="24"/>
        </w:rPr>
        <w:t>Сарапульский сельсовет</w:t>
      </w:r>
    </w:p>
    <w:p w:rsidR="00786676" w:rsidRPr="00C36977" w:rsidRDefault="00786676" w:rsidP="00786676">
      <w:pPr>
        <w:tabs>
          <w:tab w:val="left" w:pos="2912"/>
        </w:tabs>
        <w:suppressAutoHyphens/>
        <w:ind w:firstLine="0"/>
        <w:jc w:val="center"/>
        <w:rPr>
          <w:b/>
          <w:sz w:val="18"/>
          <w:szCs w:val="18"/>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Избирательный участок, участок референдума № 764</w:t>
      </w:r>
    </w:p>
    <w:p w:rsidR="00786676" w:rsidRPr="00C36977" w:rsidRDefault="00786676" w:rsidP="00786676">
      <w:pPr>
        <w:tabs>
          <w:tab w:val="left" w:pos="2912"/>
        </w:tabs>
        <w:suppressAutoHyphens/>
        <w:ind w:firstLine="840"/>
        <w:rPr>
          <w:szCs w:val="28"/>
        </w:rPr>
      </w:pPr>
      <w:r w:rsidRPr="00C36977">
        <w:rPr>
          <w:szCs w:val="28"/>
        </w:rPr>
        <w:t xml:space="preserve">Место </w:t>
      </w:r>
      <w:r w:rsidRPr="00C36977">
        <w:rPr>
          <w:szCs w:val="24"/>
        </w:rPr>
        <w:t>нахождения</w:t>
      </w:r>
      <w:r w:rsidRPr="00C36977">
        <w:rPr>
          <w:szCs w:val="28"/>
        </w:rPr>
        <w:t xml:space="preserve"> участковой избирательной комиссии и помещения для голосования – с. Мошнино, ул. Школьная, д. 8 (МКОУ Мошнинская основная общеобразовательная школа). </w:t>
      </w:r>
    </w:p>
    <w:p w:rsidR="00786676" w:rsidRPr="007C5510" w:rsidRDefault="00786676" w:rsidP="00786676">
      <w:pPr>
        <w:tabs>
          <w:tab w:val="left" w:pos="2912"/>
        </w:tabs>
        <w:suppressAutoHyphens/>
        <w:ind w:firstLine="840"/>
        <w:rPr>
          <w:szCs w:val="28"/>
        </w:rPr>
      </w:pPr>
      <w:r w:rsidRPr="00C36977">
        <w:rPr>
          <w:szCs w:val="28"/>
        </w:rPr>
        <w:t>Границы участка – с. Мошнино.</w:t>
      </w:r>
    </w:p>
    <w:p w:rsidR="00786676" w:rsidRPr="00C36977" w:rsidRDefault="00786676" w:rsidP="00786676">
      <w:pPr>
        <w:keepNext/>
        <w:tabs>
          <w:tab w:val="left" w:pos="2912"/>
        </w:tabs>
        <w:suppressAutoHyphens/>
        <w:ind w:firstLine="180"/>
        <w:jc w:val="center"/>
        <w:outlineLvl w:val="4"/>
        <w:rPr>
          <w:b/>
          <w:szCs w:val="28"/>
        </w:rPr>
      </w:pPr>
    </w:p>
    <w:p w:rsidR="00786676" w:rsidRPr="00C36977" w:rsidRDefault="00786676" w:rsidP="00786676">
      <w:pPr>
        <w:keepNext/>
        <w:tabs>
          <w:tab w:val="left" w:pos="2912"/>
        </w:tabs>
        <w:suppressAutoHyphens/>
        <w:ind w:firstLine="180"/>
        <w:jc w:val="center"/>
        <w:outlineLvl w:val="4"/>
        <w:rPr>
          <w:b/>
          <w:szCs w:val="28"/>
        </w:rPr>
      </w:pPr>
      <w:r w:rsidRPr="00C36977">
        <w:rPr>
          <w:b/>
          <w:szCs w:val="28"/>
        </w:rPr>
        <w:t>Избирательный участок, участок референдума № 765</w:t>
      </w:r>
    </w:p>
    <w:p w:rsidR="00786676" w:rsidRPr="00C36977" w:rsidRDefault="00786676" w:rsidP="00786676">
      <w:pPr>
        <w:tabs>
          <w:tab w:val="left" w:pos="2912"/>
        </w:tabs>
        <w:suppressAutoHyphens/>
        <w:ind w:firstLine="840"/>
        <w:rPr>
          <w:szCs w:val="28"/>
        </w:rPr>
      </w:pPr>
      <w:r w:rsidRPr="00C36977">
        <w:rPr>
          <w:szCs w:val="28"/>
        </w:rPr>
        <w:t xml:space="preserve">Место </w:t>
      </w:r>
      <w:r w:rsidRPr="00C36977">
        <w:rPr>
          <w:szCs w:val="24"/>
        </w:rPr>
        <w:t>нахождения</w:t>
      </w:r>
      <w:r w:rsidRPr="00C36977">
        <w:rPr>
          <w:szCs w:val="28"/>
        </w:rPr>
        <w:t xml:space="preserve"> участковой избирательной комиссии и помещения для голосования – с. Мотково, ул. Школьная, д. 19 (МКОУ Большевистская СОШ, </w:t>
      </w:r>
      <w:r w:rsidRPr="00C36977">
        <w:rPr>
          <w:szCs w:val="24"/>
        </w:rPr>
        <w:t>структурное подразделение – начальные классы</w:t>
      </w:r>
      <w:r w:rsidRPr="00C36977">
        <w:rPr>
          <w:szCs w:val="28"/>
        </w:rPr>
        <w:t xml:space="preserve"> с. Мотково). </w:t>
      </w:r>
    </w:p>
    <w:p w:rsidR="00786676" w:rsidRDefault="00786676" w:rsidP="00786676">
      <w:pPr>
        <w:tabs>
          <w:tab w:val="left" w:pos="2912"/>
        </w:tabs>
        <w:suppressAutoHyphens/>
        <w:ind w:firstLine="840"/>
        <w:rPr>
          <w:szCs w:val="28"/>
        </w:rPr>
      </w:pPr>
      <w:r w:rsidRPr="00C36977">
        <w:rPr>
          <w:szCs w:val="28"/>
        </w:rPr>
        <w:t xml:space="preserve">Границы участка – с. Мотково, п. Красный Октябрь, п. Каменка, </w:t>
      </w:r>
      <w:r w:rsidRPr="00C36977">
        <w:rPr>
          <w:bCs/>
          <w:szCs w:val="28"/>
        </w:rPr>
        <w:t>СНТ «Волна»</w:t>
      </w:r>
      <w:r>
        <w:rPr>
          <w:szCs w:val="28"/>
        </w:rPr>
        <w:t>, СНТ «Речник».</w:t>
      </w:r>
    </w:p>
    <w:p w:rsidR="00786676" w:rsidRPr="007C5510" w:rsidRDefault="00786676" w:rsidP="00786676">
      <w:pPr>
        <w:tabs>
          <w:tab w:val="left" w:pos="2912"/>
        </w:tabs>
        <w:suppressAutoHyphens/>
        <w:ind w:firstLine="840"/>
        <w:rPr>
          <w:szCs w:val="28"/>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Избирательный участок, участок референдума № 766</w:t>
      </w:r>
    </w:p>
    <w:p w:rsidR="00786676" w:rsidRPr="00C36977" w:rsidRDefault="00786676" w:rsidP="00786676">
      <w:pPr>
        <w:tabs>
          <w:tab w:val="left" w:pos="2912"/>
        </w:tabs>
        <w:suppressAutoHyphens/>
        <w:ind w:firstLine="840"/>
        <w:rPr>
          <w:szCs w:val="28"/>
        </w:rPr>
      </w:pPr>
      <w:r w:rsidRPr="00C36977">
        <w:rPr>
          <w:szCs w:val="28"/>
        </w:rPr>
        <w:t>Место</w:t>
      </w:r>
      <w:r w:rsidRPr="00C36977">
        <w:rPr>
          <w:szCs w:val="24"/>
        </w:rPr>
        <w:t xml:space="preserve"> нахождения</w:t>
      </w:r>
      <w:r w:rsidRPr="00C36977">
        <w:rPr>
          <w:szCs w:val="28"/>
        </w:rPr>
        <w:t xml:space="preserve"> участковой избирательной комиссии и помещения для голосования – с. Сарапулка, ул. Ленин</w:t>
      </w:r>
      <w:r>
        <w:rPr>
          <w:szCs w:val="28"/>
        </w:rPr>
        <w:t>а, д. 6 (Сарапульский сельский дом культуры</w:t>
      </w:r>
      <w:r w:rsidRPr="00C36977">
        <w:rPr>
          <w:szCs w:val="28"/>
        </w:rPr>
        <w:t>).</w:t>
      </w:r>
    </w:p>
    <w:p w:rsidR="00786676" w:rsidRDefault="00786676" w:rsidP="00786676">
      <w:pPr>
        <w:tabs>
          <w:tab w:val="left" w:pos="2912"/>
        </w:tabs>
        <w:suppressAutoHyphens/>
        <w:ind w:firstLine="840"/>
        <w:rPr>
          <w:szCs w:val="28"/>
        </w:rPr>
      </w:pPr>
      <w:r w:rsidRPr="00C36977">
        <w:rPr>
          <w:szCs w:val="28"/>
        </w:rPr>
        <w:t>Границы участка – с. Сарапулка,</w:t>
      </w:r>
      <w:r w:rsidRPr="00C36977">
        <w:rPr>
          <w:szCs w:val="24"/>
        </w:rPr>
        <w:t xml:space="preserve"> СНТ «Высота».</w:t>
      </w:r>
    </w:p>
    <w:p w:rsidR="00786676" w:rsidRPr="007C5510" w:rsidRDefault="00786676" w:rsidP="00786676">
      <w:pPr>
        <w:tabs>
          <w:tab w:val="left" w:pos="2912"/>
        </w:tabs>
        <w:suppressAutoHyphens/>
        <w:ind w:firstLine="840"/>
        <w:rPr>
          <w:szCs w:val="28"/>
        </w:rPr>
      </w:pPr>
    </w:p>
    <w:p w:rsidR="00786676" w:rsidRPr="00C36977" w:rsidRDefault="00786676" w:rsidP="00786676">
      <w:pPr>
        <w:tabs>
          <w:tab w:val="left" w:pos="2912"/>
        </w:tabs>
        <w:suppressAutoHyphens/>
        <w:ind w:firstLine="0"/>
        <w:jc w:val="center"/>
        <w:rPr>
          <w:b/>
          <w:szCs w:val="24"/>
        </w:rPr>
      </w:pPr>
      <w:r w:rsidRPr="00C36977">
        <w:rPr>
          <w:b/>
          <w:szCs w:val="24"/>
        </w:rPr>
        <w:t>Кайлинский сельсовет</w:t>
      </w:r>
    </w:p>
    <w:p w:rsidR="00786676" w:rsidRPr="00C36977" w:rsidRDefault="00786676" w:rsidP="00786676">
      <w:pPr>
        <w:tabs>
          <w:tab w:val="left" w:pos="2912"/>
        </w:tabs>
        <w:suppressAutoHyphens/>
        <w:ind w:firstLine="0"/>
        <w:rPr>
          <w:b/>
          <w:sz w:val="18"/>
          <w:szCs w:val="18"/>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767</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помещения для голосования – с. Томилово, ул. Гагарина, д. 10 (</w:t>
      </w:r>
      <w:r>
        <w:rPr>
          <w:szCs w:val="24"/>
        </w:rPr>
        <w:t xml:space="preserve">Томиловский </w:t>
      </w:r>
      <w:r w:rsidRPr="00C36977">
        <w:rPr>
          <w:szCs w:val="24"/>
        </w:rPr>
        <w:t>сельский клуб)</w:t>
      </w:r>
      <w:r w:rsidRPr="00C36977">
        <w:rPr>
          <w:szCs w:val="28"/>
        </w:rPr>
        <w:t xml:space="preserve">. </w:t>
      </w:r>
    </w:p>
    <w:p w:rsidR="00786676" w:rsidRDefault="00786676" w:rsidP="00786676">
      <w:pPr>
        <w:tabs>
          <w:tab w:val="left" w:pos="2912"/>
        </w:tabs>
        <w:suppressAutoHyphens/>
        <w:ind w:firstLine="840"/>
        <w:rPr>
          <w:szCs w:val="24"/>
        </w:rPr>
      </w:pPr>
      <w:r w:rsidRPr="00C36977">
        <w:rPr>
          <w:szCs w:val="24"/>
        </w:rPr>
        <w:t>Границы участка – с. Томилово.</w:t>
      </w:r>
    </w:p>
    <w:p w:rsidR="00786676" w:rsidRPr="007C5510" w:rsidRDefault="00786676" w:rsidP="00786676">
      <w:pPr>
        <w:tabs>
          <w:tab w:val="left" w:pos="2912"/>
        </w:tabs>
        <w:suppressAutoHyphens/>
        <w:ind w:firstLine="840"/>
        <w:rPr>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768</w:t>
      </w:r>
    </w:p>
    <w:p w:rsidR="00786676" w:rsidRPr="00C36977" w:rsidRDefault="00786676" w:rsidP="00786676">
      <w:pPr>
        <w:tabs>
          <w:tab w:val="left" w:pos="2912"/>
        </w:tabs>
        <w:suppressAutoHyphens/>
        <w:ind w:firstLine="840"/>
        <w:rPr>
          <w:szCs w:val="24"/>
        </w:rPr>
      </w:pPr>
      <w:r w:rsidRPr="00C36977">
        <w:rPr>
          <w:szCs w:val="24"/>
        </w:rPr>
        <w:t xml:space="preserve">Место нахождения участковой избирательной комиссии и помещения для голосования – с. Кайлы, улица Советская, д. 5 (Кайлинский </w:t>
      </w:r>
      <w:r>
        <w:rPr>
          <w:szCs w:val="24"/>
        </w:rPr>
        <w:t xml:space="preserve">сельский дом </w:t>
      </w:r>
      <w:r w:rsidRPr="00C36977">
        <w:rPr>
          <w:szCs w:val="24"/>
        </w:rPr>
        <w:t>культуры)</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lastRenderedPageBreak/>
        <w:t>Границы</w:t>
      </w:r>
      <w:r>
        <w:rPr>
          <w:szCs w:val="24"/>
        </w:rPr>
        <w:t xml:space="preserve"> участка – с. Кайлы; д. Глядень, с. Верх-Балта. </w:t>
      </w:r>
    </w:p>
    <w:p w:rsidR="00786676" w:rsidRPr="00C36977" w:rsidRDefault="00786676" w:rsidP="00786676">
      <w:pPr>
        <w:tabs>
          <w:tab w:val="left" w:pos="2912"/>
        </w:tabs>
        <w:suppressAutoHyphens/>
        <w:ind w:firstLine="0"/>
        <w:jc w:val="center"/>
        <w:rPr>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769</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помещения для голосования – с. Елтышево, ул. Нарымская, д. 8 (МКОУ Кайлинская СОШ, структурное подразделение – начальные классы с. Елтышево)</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t>Границы участка – с. Елтышево.</w:t>
      </w:r>
    </w:p>
    <w:p w:rsidR="00786676" w:rsidRPr="00C36977" w:rsidRDefault="00786676" w:rsidP="00786676">
      <w:pPr>
        <w:tabs>
          <w:tab w:val="left" w:pos="2912"/>
        </w:tabs>
        <w:suppressAutoHyphens/>
        <w:ind w:firstLine="840"/>
        <w:rPr>
          <w:szCs w:val="24"/>
        </w:rPr>
      </w:pPr>
    </w:p>
    <w:p w:rsidR="00786676" w:rsidRPr="00C36977" w:rsidRDefault="00786676" w:rsidP="00786676">
      <w:pPr>
        <w:tabs>
          <w:tab w:val="left" w:pos="2912"/>
        </w:tabs>
        <w:suppressAutoHyphens/>
        <w:ind w:firstLine="0"/>
        <w:jc w:val="center"/>
        <w:rPr>
          <w:b/>
          <w:szCs w:val="24"/>
        </w:rPr>
      </w:pPr>
      <w:r w:rsidRPr="00C36977">
        <w:rPr>
          <w:b/>
          <w:szCs w:val="24"/>
        </w:rPr>
        <w:t>Широкоярский сельсовет</w:t>
      </w:r>
    </w:p>
    <w:p w:rsidR="00786676" w:rsidRPr="00C36977" w:rsidRDefault="00786676" w:rsidP="00786676">
      <w:pPr>
        <w:tabs>
          <w:tab w:val="left" w:pos="2912"/>
        </w:tabs>
        <w:suppressAutoHyphens/>
        <w:ind w:firstLine="0"/>
        <w:rPr>
          <w:b/>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771</w:t>
      </w:r>
    </w:p>
    <w:p w:rsidR="00786676" w:rsidRPr="00C36977" w:rsidRDefault="00786676" w:rsidP="00786676">
      <w:pPr>
        <w:tabs>
          <w:tab w:val="left" w:pos="2912"/>
        </w:tabs>
        <w:suppressAutoHyphens/>
        <w:ind w:firstLine="840"/>
        <w:rPr>
          <w:szCs w:val="24"/>
        </w:rPr>
      </w:pPr>
      <w:r w:rsidRPr="00C36977">
        <w:rPr>
          <w:szCs w:val="24"/>
        </w:rPr>
        <w:t xml:space="preserve">Место нахождения участковой избирательной комиссии и помещения для голосования – с. Участок-Балта, ул. Кирова, д. 28а (МКОУ Уч-Балтинская </w:t>
      </w:r>
      <w:r w:rsidRPr="00C36977">
        <w:rPr>
          <w:szCs w:val="28"/>
        </w:rPr>
        <w:t xml:space="preserve">основная общеобразовательная </w:t>
      </w:r>
      <w:r w:rsidRPr="00C36977">
        <w:rPr>
          <w:szCs w:val="24"/>
        </w:rPr>
        <w:t>школа)</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t>Границы участка – с. Участок-Балта.</w:t>
      </w:r>
    </w:p>
    <w:p w:rsidR="00786676" w:rsidRPr="00C36977" w:rsidRDefault="00786676" w:rsidP="00786676">
      <w:pPr>
        <w:tabs>
          <w:tab w:val="left" w:pos="2912"/>
        </w:tabs>
        <w:suppressAutoHyphens/>
        <w:ind w:firstLine="0"/>
        <w:rPr>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772</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помещения для голосования – п. Широкий Яр, ул. Школьная, д. 14 (администрация сельсовета)</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t>Границы участка – п. Широкий Яр; с. Новоалександровка.</w:t>
      </w:r>
    </w:p>
    <w:p w:rsidR="00786676" w:rsidRPr="007C5510" w:rsidRDefault="00786676" w:rsidP="00786676">
      <w:pPr>
        <w:tabs>
          <w:tab w:val="left" w:pos="2912"/>
        </w:tabs>
        <w:suppressAutoHyphens/>
        <w:ind w:firstLine="0"/>
        <w:rPr>
          <w:szCs w:val="28"/>
        </w:rPr>
      </w:pPr>
    </w:p>
    <w:p w:rsidR="00786676" w:rsidRPr="00C36977" w:rsidRDefault="00786676" w:rsidP="00786676">
      <w:pPr>
        <w:tabs>
          <w:tab w:val="left" w:pos="2912"/>
        </w:tabs>
        <w:suppressAutoHyphens/>
        <w:ind w:firstLine="0"/>
        <w:jc w:val="center"/>
        <w:rPr>
          <w:b/>
          <w:szCs w:val="24"/>
        </w:rPr>
      </w:pPr>
      <w:r w:rsidRPr="00C36977">
        <w:rPr>
          <w:b/>
          <w:szCs w:val="24"/>
        </w:rPr>
        <w:t>Балтинский сельсовет</w:t>
      </w:r>
    </w:p>
    <w:p w:rsidR="00786676" w:rsidRPr="00C36977" w:rsidRDefault="00786676" w:rsidP="00786676">
      <w:pPr>
        <w:tabs>
          <w:tab w:val="left" w:pos="2912"/>
        </w:tabs>
        <w:suppressAutoHyphens/>
        <w:ind w:firstLine="0"/>
        <w:rPr>
          <w:b/>
          <w:szCs w:val="24"/>
        </w:rPr>
      </w:pPr>
    </w:p>
    <w:p w:rsidR="00786676" w:rsidRPr="00C36977" w:rsidRDefault="00786676" w:rsidP="00786676">
      <w:pPr>
        <w:tabs>
          <w:tab w:val="left" w:pos="2912"/>
        </w:tabs>
        <w:suppressAutoHyphens/>
        <w:ind w:firstLine="0"/>
        <w:jc w:val="center"/>
        <w:rPr>
          <w:b/>
          <w:bCs/>
          <w:szCs w:val="24"/>
        </w:rPr>
      </w:pPr>
      <w:r w:rsidRPr="00C36977">
        <w:rPr>
          <w:b/>
          <w:szCs w:val="24"/>
        </w:rPr>
        <w:t>Избирательный участок, участок референдума</w:t>
      </w:r>
      <w:r w:rsidRPr="00C36977">
        <w:rPr>
          <w:b/>
          <w:bCs/>
          <w:szCs w:val="24"/>
        </w:rPr>
        <w:t xml:space="preserve"> № 773</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помещения для голосования – д. Вороново, ул. Центральная, д. 16 (</w:t>
      </w:r>
      <w:r>
        <w:rPr>
          <w:szCs w:val="24"/>
        </w:rPr>
        <w:t xml:space="preserve">Вороновский </w:t>
      </w:r>
      <w:r w:rsidRPr="00C36977">
        <w:rPr>
          <w:szCs w:val="24"/>
        </w:rPr>
        <w:t>сельский клуб).</w:t>
      </w:r>
    </w:p>
    <w:p w:rsidR="00786676" w:rsidRPr="00C36977" w:rsidRDefault="00786676" w:rsidP="00786676">
      <w:pPr>
        <w:tabs>
          <w:tab w:val="left" w:pos="2912"/>
        </w:tabs>
        <w:suppressAutoHyphens/>
        <w:ind w:firstLine="840"/>
        <w:rPr>
          <w:szCs w:val="24"/>
        </w:rPr>
      </w:pPr>
      <w:r w:rsidRPr="00C36977">
        <w:rPr>
          <w:szCs w:val="24"/>
        </w:rPr>
        <w:t>Границы участка – д. Вороново.</w:t>
      </w:r>
    </w:p>
    <w:p w:rsidR="00786676" w:rsidRPr="00C36977" w:rsidRDefault="00786676" w:rsidP="00786676">
      <w:pPr>
        <w:tabs>
          <w:tab w:val="left" w:pos="2912"/>
        </w:tabs>
        <w:suppressAutoHyphens/>
        <w:ind w:firstLine="0"/>
        <w:rPr>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774</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помещения для голосования – д. Балта, ул. Советск</w:t>
      </w:r>
      <w:r>
        <w:rPr>
          <w:szCs w:val="24"/>
        </w:rPr>
        <w:t>ая, д. 37 (Балтинский сельский дом культуры</w:t>
      </w:r>
      <w:r w:rsidRPr="00C36977">
        <w:rPr>
          <w:szCs w:val="24"/>
        </w:rPr>
        <w:t>).</w:t>
      </w:r>
    </w:p>
    <w:p w:rsidR="00786676" w:rsidRPr="00C36977" w:rsidRDefault="00786676" w:rsidP="00786676">
      <w:pPr>
        <w:tabs>
          <w:tab w:val="left" w:pos="2912"/>
        </w:tabs>
        <w:suppressAutoHyphens/>
        <w:ind w:firstLine="840"/>
        <w:rPr>
          <w:szCs w:val="24"/>
        </w:rPr>
      </w:pPr>
      <w:r w:rsidRPr="00C36977">
        <w:rPr>
          <w:szCs w:val="24"/>
        </w:rPr>
        <w:t>Границы участка – д. Балта, д. Бурлиха, населенный пункт Кубово.</w:t>
      </w:r>
    </w:p>
    <w:p w:rsidR="00786676" w:rsidRPr="007C5510" w:rsidRDefault="00786676" w:rsidP="00786676">
      <w:pPr>
        <w:tabs>
          <w:tab w:val="left" w:pos="2912"/>
        </w:tabs>
        <w:suppressAutoHyphens/>
        <w:ind w:firstLine="0"/>
        <w:jc w:val="center"/>
        <w:rPr>
          <w:b/>
          <w:szCs w:val="28"/>
        </w:rPr>
      </w:pPr>
    </w:p>
    <w:p w:rsidR="00786676" w:rsidRPr="00C36977" w:rsidRDefault="00786676" w:rsidP="00786676">
      <w:pPr>
        <w:tabs>
          <w:tab w:val="left" w:pos="2912"/>
        </w:tabs>
        <w:suppressAutoHyphens/>
        <w:ind w:firstLine="0"/>
        <w:jc w:val="center"/>
        <w:rPr>
          <w:b/>
          <w:szCs w:val="24"/>
        </w:rPr>
      </w:pPr>
      <w:r w:rsidRPr="00C36977">
        <w:rPr>
          <w:b/>
          <w:szCs w:val="24"/>
        </w:rPr>
        <w:t>Барлакский сельсовет</w:t>
      </w:r>
    </w:p>
    <w:p w:rsidR="00786676" w:rsidRDefault="00786676" w:rsidP="00786676">
      <w:pPr>
        <w:tabs>
          <w:tab w:val="left" w:pos="2912"/>
        </w:tabs>
        <w:suppressAutoHyphens/>
        <w:ind w:firstLine="0"/>
        <w:jc w:val="center"/>
        <w:rPr>
          <w:b/>
          <w:szCs w:val="24"/>
        </w:rPr>
      </w:pPr>
    </w:p>
    <w:p w:rsidR="00786676" w:rsidRPr="002D2AFC" w:rsidRDefault="00786676" w:rsidP="00786676">
      <w:pPr>
        <w:tabs>
          <w:tab w:val="left" w:pos="2912"/>
        </w:tabs>
        <w:suppressAutoHyphens/>
        <w:ind w:firstLine="840"/>
        <w:jc w:val="center"/>
        <w:rPr>
          <w:b/>
          <w:bCs/>
        </w:rPr>
      </w:pPr>
      <w:r w:rsidRPr="002D2AFC">
        <w:rPr>
          <w:b/>
        </w:rPr>
        <w:t>Избирательный участок, участок референдума</w:t>
      </w:r>
      <w:r w:rsidRPr="002D2AFC">
        <w:rPr>
          <w:b/>
          <w:bCs/>
        </w:rPr>
        <w:t xml:space="preserve"> № 757</w:t>
      </w:r>
    </w:p>
    <w:p w:rsidR="00786676" w:rsidRPr="002D2AFC" w:rsidRDefault="00786676" w:rsidP="00786676">
      <w:pPr>
        <w:tabs>
          <w:tab w:val="left" w:pos="2912"/>
        </w:tabs>
        <w:suppressAutoHyphens/>
        <w:ind w:firstLine="840"/>
        <w:rPr>
          <w:szCs w:val="28"/>
        </w:rPr>
      </w:pPr>
      <w:r w:rsidRPr="002D2AFC">
        <w:t xml:space="preserve">Место нахождения участковой избирательной комиссии и помещения для голосования – </w:t>
      </w:r>
      <w:r w:rsidRPr="002D2AFC">
        <w:rPr>
          <w:szCs w:val="28"/>
        </w:rPr>
        <w:t>п. Октябрьский, ул. Согласия, д. 6</w:t>
      </w:r>
      <w:r w:rsidRPr="002D2AFC">
        <w:rPr>
          <w:szCs w:val="24"/>
        </w:rPr>
        <w:t xml:space="preserve"> (досуговая площадка «Светлый»)</w:t>
      </w:r>
    </w:p>
    <w:p w:rsidR="00786676" w:rsidRPr="00C36977" w:rsidRDefault="00786676" w:rsidP="00786676">
      <w:pPr>
        <w:tabs>
          <w:tab w:val="left" w:pos="2912"/>
        </w:tabs>
        <w:suppressAutoHyphens/>
        <w:ind w:firstLine="840"/>
      </w:pPr>
      <w:r w:rsidRPr="002D2AFC">
        <w:rPr>
          <w:szCs w:val="28"/>
        </w:rPr>
        <w:t>Границы участка –</w:t>
      </w:r>
      <w:r>
        <w:rPr>
          <w:szCs w:val="28"/>
        </w:rPr>
        <w:t xml:space="preserve"> п. Октябрьский: улицы </w:t>
      </w:r>
      <w:r w:rsidRPr="00C36977">
        <w:rPr>
          <w:szCs w:val="28"/>
        </w:rPr>
        <w:t xml:space="preserve">Аполлона, Весенняя, </w:t>
      </w:r>
      <w:r>
        <w:rPr>
          <w:szCs w:val="28"/>
        </w:rPr>
        <w:t xml:space="preserve">Вишневая, Гагарина, Единения, </w:t>
      </w:r>
      <w:r w:rsidRPr="00C36977">
        <w:rPr>
          <w:szCs w:val="28"/>
        </w:rPr>
        <w:t>Заречная, Звездная, Локтинская, Луч</w:t>
      </w:r>
      <w:r>
        <w:rPr>
          <w:szCs w:val="28"/>
        </w:rPr>
        <w:t xml:space="preserve">, Мудрости, </w:t>
      </w:r>
      <w:r w:rsidRPr="00C36977">
        <w:rPr>
          <w:szCs w:val="28"/>
        </w:rPr>
        <w:t>Олимпийская,</w:t>
      </w:r>
      <w:r>
        <w:rPr>
          <w:szCs w:val="28"/>
        </w:rPr>
        <w:t xml:space="preserve"> Пасечная, Пушкина, Ра, </w:t>
      </w:r>
      <w:r w:rsidRPr="00C36977">
        <w:rPr>
          <w:szCs w:val="28"/>
        </w:rPr>
        <w:t xml:space="preserve">Рассветная, </w:t>
      </w:r>
      <w:r>
        <w:rPr>
          <w:szCs w:val="28"/>
        </w:rPr>
        <w:t xml:space="preserve">Репина, Российская, </w:t>
      </w:r>
      <w:r w:rsidR="00C358BB" w:rsidRPr="00C358BB">
        <w:rPr>
          <w:szCs w:val="28"/>
        </w:rPr>
        <w:t>Света</w:t>
      </w:r>
      <w:r w:rsidR="00C358BB">
        <w:rPr>
          <w:szCs w:val="28"/>
        </w:rPr>
        <w:t xml:space="preserve">, </w:t>
      </w:r>
      <w:r w:rsidRPr="00C36977">
        <w:rPr>
          <w:szCs w:val="28"/>
        </w:rPr>
        <w:t>Сибирская, Согласия</w:t>
      </w:r>
      <w:r>
        <w:rPr>
          <w:szCs w:val="28"/>
        </w:rPr>
        <w:t xml:space="preserve"> с №1 по №6, </w:t>
      </w:r>
      <w:r w:rsidRPr="00C36977">
        <w:rPr>
          <w:szCs w:val="28"/>
        </w:rPr>
        <w:t>Солнечная, Солнца,</w:t>
      </w:r>
      <w:r w:rsidR="00C358BB">
        <w:rPr>
          <w:szCs w:val="28"/>
        </w:rPr>
        <w:t xml:space="preserve"> Софийская,</w:t>
      </w:r>
      <w:r w:rsidRPr="00C36977">
        <w:rPr>
          <w:szCs w:val="28"/>
        </w:rPr>
        <w:t xml:space="preserve"> Сурьи,</w:t>
      </w:r>
      <w:r>
        <w:rPr>
          <w:szCs w:val="28"/>
        </w:rPr>
        <w:t xml:space="preserve"> </w:t>
      </w:r>
      <w:r w:rsidR="00C358BB">
        <w:rPr>
          <w:szCs w:val="28"/>
        </w:rPr>
        <w:t xml:space="preserve">Цветочная, </w:t>
      </w:r>
      <w:r>
        <w:rPr>
          <w:szCs w:val="28"/>
        </w:rPr>
        <w:t>Центральная, Часовая; переулки Гармонии,</w:t>
      </w:r>
      <w:r w:rsidR="00C358BB" w:rsidRPr="00C358BB">
        <w:t xml:space="preserve"> </w:t>
      </w:r>
      <w:r w:rsidR="00C358BB" w:rsidRPr="00C358BB">
        <w:rPr>
          <w:szCs w:val="28"/>
        </w:rPr>
        <w:t>Гелиоса</w:t>
      </w:r>
      <w:r w:rsidR="00C358BB">
        <w:rPr>
          <w:szCs w:val="28"/>
        </w:rPr>
        <w:t>,</w:t>
      </w:r>
      <w:r>
        <w:rPr>
          <w:szCs w:val="28"/>
        </w:rPr>
        <w:t xml:space="preserve"> Красоты, Лады, Порядка, Радости, Семьи, Согласия, Созидания, Уюта, Ярилы; СНТ «Жилстроевец», </w:t>
      </w:r>
      <w:r w:rsidRPr="00C36977">
        <w:rPr>
          <w:szCs w:val="28"/>
        </w:rPr>
        <w:t>СНТ «Модельер».</w:t>
      </w:r>
    </w:p>
    <w:p w:rsidR="00786676" w:rsidRPr="00C36977" w:rsidRDefault="00786676" w:rsidP="00786676">
      <w:pPr>
        <w:tabs>
          <w:tab w:val="left" w:pos="2912"/>
        </w:tabs>
        <w:suppressAutoHyphens/>
        <w:ind w:firstLine="0"/>
        <w:jc w:val="center"/>
        <w:rPr>
          <w:b/>
          <w:szCs w:val="24"/>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lastRenderedPageBreak/>
        <w:t>«Избирательный участок, участок референдума № 775</w:t>
      </w:r>
    </w:p>
    <w:p w:rsidR="00786676" w:rsidRPr="00C36977" w:rsidRDefault="00786676" w:rsidP="00786676">
      <w:pPr>
        <w:tabs>
          <w:tab w:val="left" w:pos="2912"/>
        </w:tabs>
        <w:suppressAutoHyphens/>
        <w:ind w:firstLine="840"/>
        <w:rPr>
          <w:szCs w:val="28"/>
        </w:rPr>
      </w:pPr>
      <w:r w:rsidRPr="00C36977">
        <w:rPr>
          <w:szCs w:val="28"/>
        </w:rPr>
        <w:t xml:space="preserve">Место </w:t>
      </w:r>
      <w:r w:rsidRPr="00C36977">
        <w:rPr>
          <w:szCs w:val="24"/>
        </w:rPr>
        <w:t>нахождения</w:t>
      </w:r>
      <w:r w:rsidRPr="00C36977">
        <w:rPr>
          <w:szCs w:val="28"/>
        </w:rPr>
        <w:t xml:space="preserve"> участковой избирательной комиссии и помещения для голосования – п. Октябрьский, ул. Октябрьская, д. 14 (администрация сельсовета).</w:t>
      </w:r>
    </w:p>
    <w:p w:rsidR="00786676" w:rsidRPr="007C5510" w:rsidRDefault="00786676" w:rsidP="00786676">
      <w:pPr>
        <w:tabs>
          <w:tab w:val="left" w:pos="2912"/>
        </w:tabs>
        <w:suppressAutoHyphens/>
        <w:ind w:firstLine="840"/>
        <w:rPr>
          <w:szCs w:val="28"/>
        </w:rPr>
      </w:pPr>
      <w:r w:rsidRPr="00C36977">
        <w:rPr>
          <w:szCs w:val="28"/>
        </w:rPr>
        <w:t xml:space="preserve">Границы участка – п. Октябрьский: улицы Дачная, Железнодорожная, Комсомольская, Лесная, Линейная, Луговая, Набережная, Народная, Октябрьская, Полевая, Раздольная, Садовая, Светлая, Советская, Строительная, Учительская, Широкая, переулки Зеленый, Садовый; населенный пункт Барлак; СНТ «Раздолье», </w:t>
      </w:r>
      <w:r w:rsidRPr="00C36977">
        <w:rPr>
          <w:bCs/>
          <w:szCs w:val="28"/>
        </w:rPr>
        <w:t>СНТ «Кадр-2»</w:t>
      </w:r>
      <w:r w:rsidRPr="00C36977">
        <w:rPr>
          <w:szCs w:val="28"/>
        </w:rPr>
        <w:t>.</w:t>
      </w:r>
    </w:p>
    <w:p w:rsidR="00786676" w:rsidRPr="00C36977" w:rsidRDefault="00786676" w:rsidP="00786676">
      <w:pPr>
        <w:tabs>
          <w:tab w:val="left" w:pos="2912"/>
        </w:tabs>
        <w:suppressAutoHyphens/>
        <w:ind w:firstLine="0"/>
        <w:jc w:val="center"/>
        <w:rPr>
          <w:b/>
          <w:szCs w:val="24"/>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Избирательный участок, участок референдума № 776</w:t>
      </w:r>
    </w:p>
    <w:p w:rsidR="00786676" w:rsidRPr="00C36977" w:rsidRDefault="00786676" w:rsidP="00786676">
      <w:pPr>
        <w:tabs>
          <w:tab w:val="left" w:pos="2912"/>
        </w:tabs>
        <w:suppressAutoHyphens/>
        <w:ind w:firstLine="840"/>
        <w:rPr>
          <w:szCs w:val="28"/>
        </w:rPr>
      </w:pPr>
      <w:r w:rsidRPr="00C36977">
        <w:rPr>
          <w:szCs w:val="28"/>
        </w:rPr>
        <w:t xml:space="preserve">Место </w:t>
      </w:r>
      <w:r w:rsidRPr="00C36977">
        <w:rPr>
          <w:szCs w:val="24"/>
        </w:rPr>
        <w:t>нахождения</w:t>
      </w:r>
      <w:r w:rsidRPr="00C36977">
        <w:rPr>
          <w:szCs w:val="28"/>
        </w:rPr>
        <w:t xml:space="preserve"> участковой избирательной комиссии и помещения для голосования – с. Локти, ул. Школьная, д. 1 (</w:t>
      </w:r>
      <w:r w:rsidRPr="00C36977">
        <w:rPr>
          <w:szCs w:val="24"/>
        </w:rPr>
        <w:t>МКОУ Октябрьская средняя общеобразовательная школа, структурное подразделение – начальные классы с. Локти</w:t>
      </w:r>
      <w:r w:rsidRPr="00C36977">
        <w:rPr>
          <w:szCs w:val="28"/>
        </w:rPr>
        <w:t>).</w:t>
      </w:r>
    </w:p>
    <w:p w:rsidR="00786676" w:rsidRPr="00C36977" w:rsidRDefault="00786676" w:rsidP="00786676">
      <w:pPr>
        <w:autoSpaceDE w:val="0"/>
        <w:autoSpaceDN w:val="0"/>
        <w:adjustRightInd w:val="0"/>
        <w:ind w:firstLine="0"/>
        <w:jc w:val="left"/>
        <w:rPr>
          <w:szCs w:val="28"/>
        </w:rPr>
      </w:pPr>
      <w:r w:rsidRPr="00C36977">
        <w:rPr>
          <w:szCs w:val="28"/>
        </w:rPr>
        <w:t xml:space="preserve">Границы участка – с. Локти, </w:t>
      </w:r>
      <w:r w:rsidRPr="00C36977">
        <w:rPr>
          <w:bCs/>
          <w:szCs w:val="28"/>
        </w:rPr>
        <w:t>СНТ «Полет»</w:t>
      </w:r>
      <w:r w:rsidRPr="00C36977">
        <w:rPr>
          <w:szCs w:val="28"/>
        </w:rPr>
        <w:t>.</w:t>
      </w:r>
    </w:p>
    <w:p w:rsidR="00786676" w:rsidRPr="00C36977" w:rsidRDefault="00786676" w:rsidP="00786676">
      <w:pPr>
        <w:tabs>
          <w:tab w:val="left" w:pos="2912"/>
        </w:tabs>
        <w:suppressAutoHyphens/>
        <w:ind w:firstLine="0"/>
        <w:jc w:val="center"/>
        <w:rPr>
          <w:szCs w:val="28"/>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Избирательный участок, участок референдума № 777</w:t>
      </w:r>
    </w:p>
    <w:p w:rsidR="00786676" w:rsidRPr="00C36977" w:rsidRDefault="00786676" w:rsidP="00786676">
      <w:pPr>
        <w:tabs>
          <w:tab w:val="left" w:pos="2912"/>
        </w:tabs>
        <w:suppressAutoHyphens/>
        <w:ind w:firstLine="840"/>
        <w:rPr>
          <w:szCs w:val="28"/>
        </w:rPr>
      </w:pPr>
      <w:r w:rsidRPr="00C36977">
        <w:rPr>
          <w:szCs w:val="28"/>
        </w:rPr>
        <w:t>Место нахождения участковой избирательной комиссии и помещения для голосования – с. Барлак, ул. Школьная, д. 28 (</w:t>
      </w:r>
      <w:r>
        <w:rPr>
          <w:szCs w:val="28"/>
        </w:rPr>
        <w:t xml:space="preserve">Барлакский </w:t>
      </w:r>
      <w:r w:rsidRPr="00C36977">
        <w:rPr>
          <w:szCs w:val="28"/>
        </w:rPr>
        <w:t>сельский клуб).</w:t>
      </w:r>
    </w:p>
    <w:p w:rsidR="00786676" w:rsidRPr="00C36977" w:rsidRDefault="00786676" w:rsidP="00786676">
      <w:pPr>
        <w:tabs>
          <w:tab w:val="left" w:pos="2912"/>
        </w:tabs>
        <w:suppressAutoHyphens/>
        <w:ind w:firstLine="840"/>
        <w:jc w:val="left"/>
        <w:rPr>
          <w:szCs w:val="28"/>
        </w:rPr>
      </w:pPr>
      <w:r w:rsidRPr="00C36977">
        <w:rPr>
          <w:szCs w:val="28"/>
        </w:rPr>
        <w:t>Границы участка – с. Барлак.</w:t>
      </w:r>
    </w:p>
    <w:p w:rsidR="00786676" w:rsidRPr="00C36977" w:rsidRDefault="00786676" w:rsidP="00786676">
      <w:pPr>
        <w:tabs>
          <w:tab w:val="left" w:pos="2912"/>
        </w:tabs>
        <w:suppressAutoHyphens/>
        <w:ind w:firstLine="840"/>
        <w:jc w:val="left"/>
        <w:rPr>
          <w:szCs w:val="28"/>
        </w:rPr>
      </w:pPr>
    </w:p>
    <w:p w:rsidR="00786676" w:rsidRPr="00C36977" w:rsidRDefault="00786676" w:rsidP="00786676">
      <w:pPr>
        <w:autoSpaceDE w:val="0"/>
        <w:autoSpaceDN w:val="0"/>
        <w:adjustRightInd w:val="0"/>
        <w:ind w:firstLine="0"/>
        <w:jc w:val="center"/>
        <w:rPr>
          <w:bCs/>
          <w:szCs w:val="28"/>
        </w:rPr>
      </w:pPr>
      <w:r w:rsidRPr="00C36977">
        <w:rPr>
          <w:bCs/>
          <w:szCs w:val="28"/>
        </w:rPr>
        <w:t>«</w:t>
      </w:r>
      <w:r w:rsidRPr="00C36977">
        <w:rPr>
          <w:b/>
          <w:bCs/>
          <w:szCs w:val="28"/>
        </w:rPr>
        <w:t>Избирательный участок, участок референдума № 939</w:t>
      </w:r>
    </w:p>
    <w:p w:rsidR="00786676" w:rsidRPr="00C36977" w:rsidRDefault="00786676" w:rsidP="00786676">
      <w:pPr>
        <w:tabs>
          <w:tab w:val="left" w:pos="2912"/>
        </w:tabs>
        <w:suppressAutoHyphens/>
        <w:ind w:firstLine="840"/>
        <w:rPr>
          <w:szCs w:val="28"/>
        </w:rPr>
      </w:pPr>
      <w:r w:rsidRPr="00C36977">
        <w:rPr>
          <w:szCs w:val="28"/>
        </w:rPr>
        <w:t xml:space="preserve">Место </w:t>
      </w:r>
      <w:r w:rsidRPr="00C36977">
        <w:rPr>
          <w:szCs w:val="24"/>
        </w:rPr>
        <w:t>нахождения</w:t>
      </w:r>
      <w:r w:rsidRPr="00C36977">
        <w:rPr>
          <w:szCs w:val="28"/>
        </w:rPr>
        <w:t xml:space="preserve"> участковой избирательной комиссии и помещения для голосования – п. Октябрьский, ул. Рассветная, д. 10</w:t>
      </w:r>
      <w:r w:rsidRPr="00C36977">
        <w:rPr>
          <w:szCs w:val="24"/>
        </w:rPr>
        <w:t xml:space="preserve"> (М</w:t>
      </w:r>
      <w:r>
        <w:rPr>
          <w:szCs w:val="24"/>
        </w:rPr>
        <w:t>К</w:t>
      </w:r>
      <w:r w:rsidRPr="00C36977">
        <w:rPr>
          <w:szCs w:val="24"/>
        </w:rPr>
        <w:t>ОУ Октябрьская средняя общеобразовательная школа №2)</w:t>
      </w:r>
    </w:p>
    <w:p w:rsidR="00786676" w:rsidRPr="00C36977" w:rsidRDefault="00786676" w:rsidP="00786676">
      <w:pPr>
        <w:tabs>
          <w:tab w:val="left" w:pos="2912"/>
        </w:tabs>
        <w:suppressAutoHyphens/>
        <w:ind w:firstLine="840"/>
      </w:pPr>
      <w:r w:rsidRPr="00C36977">
        <w:rPr>
          <w:szCs w:val="28"/>
        </w:rPr>
        <w:t>Границы участка – п. Октябрьский: улицы</w:t>
      </w:r>
      <w:r>
        <w:rPr>
          <w:szCs w:val="28"/>
        </w:rPr>
        <w:t>,</w:t>
      </w:r>
      <w:r w:rsidRPr="00C36977">
        <w:rPr>
          <w:szCs w:val="28"/>
        </w:rPr>
        <w:t xml:space="preserve"> Кольцевая</w:t>
      </w:r>
      <w:r>
        <w:rPr>
          <w:szCs w:val="28"/>
        </w:rPr>
        <w:t>, Лучезарная, Новая</w:t>
      </w:r>
      <w:r w:rsidRPr="00C36977">
        <w:rPr>
          <w:szCs w:val="28"/>
        </w:rPr>
        <w:t xml:space="preserve">, Радужная, </w:t>
      </w:r>
      <w:r>
        <w:rPr>
          <w:szCs w:val="28"/>
        </w:rPr>
        <w:t>Согласия с №19 до конца улицы</w:t>
      </w:r>
      <w:r w:rsidRPr="00C36977">
        <w:rPr>
          <w:szCs w:val="28"/>
        </w:rPr>
        <w:t xml:space="preserve">, Успешная, Французский квартал, Ясная; кварталы: 1, 2, 3, 4, 5, 6, 7; </w:t>
      </w:r>
      <w:r>
        <w:rPr>
          <w:szCs w:val="28"/>
        </w:rPr>
        <w:t xml:space="preserve">ДНТ «Индия», ТСН «Времена года». </w:t>
      </w:r>
    </w:p>
    <w:p w:rsidR="00786676" w:rsidRPr="00C36977" w:rsidRDefault="00786676" w:rsidP="00786676">
      <w:pPr>
        <w:keepNext/>
        <w:tabs>
          <w:tab w:val="left" w:pos="2912"/>
        </w:tabs>
        <w:suppressAutoHyphens/>
        <w:ind w:firstLine="0"/>
        <w:jc w:val="center"/>
        <w:outlineLvl w:val="3"/>
        <w:rPr>
          <w:szCs w:val="28"/>
        </w:rPr>
      </w:pPr>
    </w:p>
    <w:p w:rsidR="00786676" w:rsidRPr="00C36977" w:rsidRDefault="00786676" w:rsidP="00786676">
      <w:pPr>
        <w:ind w:firstLine="0"/>
        <w:jc w:val="left"/>
        <w:rPr>
          <w:szCs w:val="24"/>
        </w:rPr>
      </w:pPr>
    </w:p>
    <w:p w:rsidR="00786676" w:rsidRPr="00C36977" w:rsidRDefault="00786676" w:rsidP="00786676">
      <w:pPr>
        <w:keepNext/>
        <w:tabs>
          <w:tab w:val="left" w:pos="2912"/>
        </w:tabs>
        <w:suppressAutoHyphens/>
        <w:ind w:firstLine="0"/>
        <w:jc w:val="center"/>
        <w:outlineLvl w:val="3"/>
        <w:rPr>
          <w:b/>
          <w:szCs w:val="28"/>
        </w:rPr>
      </w:pPr>
      <w:r w:rsidRPr="00C36977">
        <w:rPr>
          <w:b/>
          <w:szCs w:val="28"/>
        </w:rPr>
        <w:t>Сокурский сельсовет</w:t>
      </w:r>
    </w:p>
    <w:p w:rsidR="00786676" w:rsidRPr="00C36977" w:rsidRDefault="00786676" w:rsidP="00786676">
      <w:pPr>
        <w:tabs>
          <w:tab w:val="left" w:pos="2912"/>
        </w:tabs>
        <w:suppressAutoHyphens/>
        <w:ind w:firstLine="0"/>
        <w:rPr>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778</w:t>
      </w:r>
    </w:p>
    <w:p w:rsidR="00786676" w:rsidRPr="00C36977" w:rsidRDefault="00786676" w:rsidP="00786676">
      <w:pPr>
        <w:tabs>
          <w:tab w:val="left" w:pos="2912"/>
        </w:tabs>
        <w:suppressAutoHyphens/>
        <w:ind w:firstLine="840"/>
        <w:rPr>
          <w:szCs w:val="24"/>
        </w:rPr>
      </w:pPr>
      <w:r w:rsidRPr="00C36977">
        <w:rPr>
          <w:szCs w:val="24"/>
        </w:rPr>
        <w:t xml:space="preserve"> Место нахождения участковой избирательной комиссии помещения для голосования – п. Барлакский, ул. Центральная, д. 25 (МКОУ</w:t>
      </w:r>
      <w:r w:rsidRPr="00C36977">
        <w:rPr>
          <w:szCs w:val="28"/>
        </w:rPr>
        <w:t xml:space="preserve"> Барлакская основная общеобразовательная</w:t>
      </w:r>
      <w:r w:rsidRPr="00C36977">
        <w:rPr>
          <w:szCs w:val="24"/>
        </w:rPr>
        <w:t xml:space="preserve"> школа)</w:t>
      </w:r>
      <w:r w:rsidRPr="00C36977">
        <w:rPr>
          <w:szCs w:val="28"/>
        </w:rPr>
        <w:t xml:space="preserve">. </w:t>
      </w:r>
    </w:p>
    <w:p w:rsidR="00786676" w:rsidRPr="00E45312" w:rsidRDefault="00786676" w:rsidP="00786676">
      <w:pPr>
        <w:tabs>
          <w:tab w:val="left" w:pos="2912"/>
        </w:tabs>
        <w:suppressAutoHyphens/>
        <w:ind w:firstLine="840"/>
        <w:rPr>
          <w:szCs w:val="24"/>
        </w:rPr>
      </w:pPr>
      <w:r w:rsidRPr="00C36977">
        <w:rPr>
          <w:szCs w:val="24"/>
        </w:rPr>
        <w:t xml:space="preserve">Границы участка – п. Барлакский; населенный пункт Ферма; </w:t>
      </w:r>
      <w:smartTag w:uri="urn:schemas-microsoft-com:office:smarttags" w:element="metricconverter">
        <w:smartTagPr>
          <w:attr w:name="ProductID" w:val="3365 км"/>
        </w:smartTagPr>
        <w:r w:rsidRPr="00C36977">
          <w:rPr>
            <w:szCs w:val="24"/>
          </w:rPr>
          <w:t>3365 км</w:t>
        </w:r>
      </w:smartTag>
      <w:r>
        <w:rPr>
          <w:szCs w:val="24"/>
        </w:rPr>
        <w:t>, СНТ «Смородинка».</w:t>
      </w:r>
    </w:p>
    <w:p w:rsidR="00786676" w:rsidRPr="00C36977" w:rsidRDefault="00786676" w:rsidP="00786676">
      <w:pPr>
        <w:tabs>
          <w:tab w:val="left" w:pos="2912"/>
        </w:tabs>
        <w:suppressAutoHyphens/>
        <w:ind w:firstLine="0"/>
        <w:rPr>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779</w:t>
      </w:r>
    </w:p>
    <w:p w:rsidR="00786676" w:rsidRPr="00C36977" w:rsidRDefault="00786676" w:rsidP="00786676">
      <w:pPr>
        <w:tabs>
          <w:tab w:val="left" w:pos="2912"/>
        </w:tabs>
        <w:suppressAutoHyphens/>
        <w:ind w:firstLine="840"/>
        <w:rPr>
          <w:szCs w:val="28"/>
        </w:rPr>
      </w:pPr>
      <w:r w:rsidRPr="00C36977">
        <w:rPr>
          <w:szCs w:val="24"/>
        </w:rPr>
        <w:t>Место нахождения участковой избирательной комиссии и помещение для голосования – с. Сокур, квартал 4, д. 4 (помещение ДК «Нефтяник»)</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t>Границы участка – с. Сокур, кварталы: 1, 1а, 2, 3, 4, 5, 6, 7, 8</w:t>
      </w:r>
      <w:r>
        <w:rPr>
          <w:szCs w:val="24"/>
        </w:rPr>
        <w:t>,</w:t>
      </w:r>
      <w:r w:rsidRPr="00C36977">
        <w:rPr>
          <w:szCs w:val="24"/>
        </w:rPr>
        <w:t xml:space="preserve"> </w:t>
      </w:r>
      <w:smartTag w:uri="urn:schemas-microsoft-com:office:smarttags" w:element="metricconverter">
        <w:smartTagPr>
          <w:attr w:name="ProductID" w:val="3368 км"/>
        </w:smartTagPr>
        <w:r w:rsidRPr="00C36977">
          <w:rPr>
            <w:szCs w:val="24"/>
          </w:rPr>
          <w:t>3368 км</w:t>
        </w:r>
      </w:smartTag>
      <w:r>
        <w:rPr>
          <w:szCs w:val="24"/>
        </w:rPr>
        <w:t>,</w:t>
      </w:r>
      <w:r w:rsidRPr="00C36977">
        <w:rPr>
          <w:szCs w:val="24"/>
        </w:rPr>
        <w:t xml:space="preserve"> СНТ «Магистраль», СНТ «Нефтяник».</w:t>
      </w: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780</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помещение для голосования – с. Сокур, ул. Советская, д. 13 (помещение администрации)</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8"/>
        </w:rPr>
        <w:lastRenderedPageBreak/>
        <w:t>Границы участка – с. Сокур:</w:t>
      </w:r>
      <w:r w:rsidRPr="00C36977">
        <w:rPr>
          <w:szCs w:val="24"/>
        </w:rPr>
        <w:t xml:space="preserve"> улицы Вадима Лапова, Владимира Чупина, Вокзальная, Восточная, Гагарина, Грибная, Колхозная, Коммунистическая, Комсомольская, Лесная, Линейная, Мира, Молодежная, Мурашкина, Новая, Первомайская, Рабочая, Садовая, Светлая, Советская, Совхозная, Тракторная, Трудовая, Целинстрой, Чапаева, Юбилейная, 40 лет Октября, переулок Базарный, переулок Гагарина, переулок Емельяновский, переулок Колхозный, переулок Первомайский; СНТ «Озерки», СНТ «Майский»</w:t>
      </w:r>
      <w:r>
        <w:rPr>
          <w:szCs w:val="24"/>
        </w:rPr>
        <w:t>, СНТ «Ремонтник».</w:t>
      </w:r>
    </w:p>
    <w:p w:rsidR="00786676" w:rsidRPr="00C36977" w:rsidRDefault="00786676" w:rsidP="00786676">
      <w:pPr>
        <w:tabs>
          <w:tab w:val="left" w:pos="2912"/>
        </w:tabs>
        <w:suppressAutoHyphens/>
        <w:ind w:firstLine="0"/>
        <w:rPr>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781</w:t>
      </w:r>
    </w:p>
    <w:p w:rsidR="00786676" w:rsidRPr="00C36977" w:rsidRDefault="00786676" w:rsidP="00786676">
      <w:pPr>
        <w:tabs>
          <w:tab w:val="left" w:pos="2912"/>
        </w:tabs>
        <w:suppressAutoHyphens/>
        <w:ind w:firstLine="840"/>
        <w:rPr>
          <w:szCs w:val="24"/>
        </w:rPr>
      </w:pPr>
      <w:r w:rsidRPr="00C36977">
        <w:rPr>
          <w:szCs w:val="24"/>
        </w:rPr>
        <w:t xml:space="preserve">Место нахождения участковой избирательной комиссии и помещения для голосования – п. Емельяновский, ул. Школьная, д. 9 (МКОУ Емельяновская </w:t>
      </w:r>
      <w:r w:rsidRPr="00C36977">
        <w:rPr>
          <w:szCs w:val="28"/>
        </w:rPr>
        <w:t xml:space="preserve">основная общеобразовательная </w:t>
      </w:r>
      <w:r w:rsidRPr="00C36977">
        <w:rPr>
          <w:szCs w:val="24"/>
        </w:rPr>
        <w:t>школа)</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t>Границы участка – п. Емельяновский, п. Майский.</w:t>
      </w:r>
    </w:p>
    <w:p w:rsidR="00786676" w:rsidRPr="00C36977" w:rsidRDefault="00786676" w:rsidP="00786676">
      <w:pPr>
        <w:tabs>
          <w:tab w:val="left" w:pos="2912"/>
        </w:tabs>
        <w:suppressAutoHyphens/>
        <w:ind w:firstLine="0"/>
        <w:rPr>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782</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помещения для голосования – п. Смоленский, ул. Победы, д. 17 (МКОУ Смоленская</w:t>
      </w:r>
      <w:r w:rsidRPr="00C36977">
        <w:rPr>
          <w:szCs w:val="28"/>
        </w:rPr>
        <w:t xml:space="preserve"> средняя общеобразовательная</w:t>
      </w:r>
      <w:r w:rsidRPr="00C36977">
        <w:rPr>
          <w:szCs w:val="24"/>
        </w:rPr>
        <w:t xml:space="preserve"> школа).</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t>Границы участка – п. Смоленский, п. Шуринский.</w:t>
      </w:r>
    </w:p>
    <w:p w:rsidR="00786676" w:rsidRPr="00C36977" w:rsidRDefault="00786676" w:rsidP="00786676">
      <w:pPr>
        <w:keepNext/>
        <w:tabs>
          <w:tab w:val="left" w:pos="2912"/>
        </w:tabs>
        <w:suppressAutoHyphens/>
        <w:ind w:firstLine="0"/>
        <w:jc w:val="center"/>
        <w:outlineLvl w:val="3"/>
        <w:rPr>
          <w:b/>
          <w:bCs/>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783</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помещения для голосования – с. Орск, ул. Центральная, д. 2 (Орский фельдшерско-акушерский пункт)</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t xml:space="preserve">Границы участка – </w:t>
      </w:r>
      <w:r>
        <w:rPr>
          <w:szCs w:val="24"/>
        </w:rPr>
        <w:t>с. Орск, СНТ «Рябинка-Этро-1».</w:t>
      </w:r>
    </w:p>
    <w:p w:rsidR="00786676" w:rsidRPr="00C36977" w:rsidRDefault="00786676" w:rsidP="00786676">
      <w:pPr>
        <w:tabs>
          <w:tab w:val="left" w:pos="2912"/>
        </w:tabs>
        <w:suppressAutoHyphens/>
        <w:ind w:firstLine="0"/>
        <w:rPr>
          <w:szCs w:val="24"/>
        </w:rPr>
      </w:pPr>
    </w:p>
    <w:p w:rsidR="00786676" w:rsidRPr="00C36977" w:rsidRDefault="00786676" w:rsidP="00786676">
      <w:pPr>
        <w:keepNext/>
        <w:tabs>
          <w:tab w:val="left" w:pos="2912"/>
        </w:tabs>
        <w:suppressAutoHyphens/>
        <w:ind w:firstLine="0"/>
        <w:jc w:val="center"/>
        <w:outlineLvl w:val="3"/>
        <w:rPr>
          <w:b/>
          <w:bCs/>
          <w:szCs w:val="24"/>
        </w:rPr>
      </w:pPr>
      <w:r w:rsidRPr="00C36977">
        <w:rPr>
          <w:b/>
          <w:szCs w:val="28"/>
        </w:rPr>
        <w:t>Избирательный участок, участок референдума</w:t>
      </w:r>
      <w:r w:rsidRPr="00C36977">
        <w:rPr>
          <w:b/>
          <w:bCs/>
          <w:szCs w:val="24"/>
        </w:rPr>
        <w:t xml:space="preserve"> № 784</w:t>
      </w:r>
    </w:p>
    <w:p w:rsidR="00786676" w:rsidRPr="00C36977" w:rsidRDefault="00786676" w:rsidP="00786676">
      <w:pPr>
        <w:tabs>
          <w:tab w:val="left" w:pos="2912"/>
        </w:tabs>
        <w:suppressAutoHyphens/>
        <w:ind w:firstLine="840"/>
        <w:rPr>
          <w:szCs w:val="24"/>
        </w:rPr>
      </w:pPr>
      <w:r w:rsidRPr="00C36977">
        <w:rPr>
          <w:szCs w:val="24"/>
        </w:rPr>
        <w:t>Место нахождения участковой избирательной комиссии и помещения для голосования – п. Кошево, ул. Школьная, д. 4 (Кошевский фельдшерско-акушерский пункт)</w:t>
      </w:r>
      <w:r w:rsidRPr="00C36977">
        <w:rPr>
          <w:szCs w:val="28"/>
        </w:rPr>
        <w:t xml:space="preserve">. </w:t>
      </w:r>
    </w:p>
    <w:p w:rsidR="00786676" w:rsidRPr="00C36977" w:rsidRDefault="00786676" w:rsidP="00786676">
      <w:pPr>
        <w:tabs>
          <w:tab w:val="left" w:pos="2912"/>
        </w:tabs>
        <w:suppressAutoHyphens/>
        <w:ind w:firstLine="840"/>
        <w:rPr>
          <w:szCs w:val="24"/>
        </w:rPr>
      </w:pPr>
      <w:r w:rsidRPr="00C36977">
        <w:rPr>
          <w:szCs w:val="24"/>
        </w:rPr>
        <w:t>Границы участка – п. Кошево. СНТ «Восток», ТСН НСТ «Строитель СМУ УВД».</w:t>
      </w:r>
    </w:p>
    <w:p w:rsidR="00786676" w:rsidRPr="00C36977" w:rsidRDefault="00786676" w:rsidP="00786676">
      <w:pPr>
        <w:ind w:firstLine="0"/>
        <w:rPr>
          <w:szCs w:val="24"/>
        </w:rPr>
      </w:pPr>
    </w:p>
    <w:p w:rsidR="00786676" w:rsidRPr="00C36977" w:rsidRDefault="00786676" w:rsidP="00786676">
      <w:pPr>
        <w:ind w:firstLine="0"/>
        <w:rPr>
          <w:szCs w:val="24"/>
        </w:rPr>
      </w:pPr>
    </w:p>
    <w:p w:rsidR="00786676" w:rsidRPr="00E45312" w:rsidRDefault="00786676" w:rsidP="00786676">
      <w:pPr>
        <w:ind w:firstLine="0"/>
        <w:jc w:val="center"/>
        <w:rPr>
          <w:szCs w:val="24"/>
        </w:rPr>
      </w:pPr>
      <w:r w:rsidRPr="00C36977">
        <w:rPr>
          <w:szCs w:val="24"/>
        </w:rPr>
        <w:t>_________________________________________</w:t>
      </w:r>
    </w:p>
    <w:p w:rsidR="00505212" w:rsidRPr="00505212" w:rsidRDefault="00505212" w:rsidP="003310AF">
      <w:pPr>
        <w:ind w:firstLine="0"/>
        <w:rPr>
          <w:szCs w:val="28"/>
        </w:rPr>
      </w:pPr>
    </w:p>
    <w:sectPr w:rsidR="00505212" w:rsidRPr="00505212" w:rsidSect="002D2E33">
      <w:headerReference w:type="default" r:id="rId9"/>
      <w:pgSz w:w="11906" w:h="16838"/>
      <w:pgMar w:top="567" w:right="566" w:bottom="426" w:left="1418" w:header="51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40C3" w:rsidRDefault="001640C3" w:rsidP="00791F5A">
      <w:r>
        <w:separator/>
      </w:r>
    </w:p>
  </w:endnote>
  <w:endnote w:type="continuationSeparator" w:id="0">
    <w:p w:rsidR="001640C3" w:rsidRDefault="001640C3" w:rsidP="00791F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40C3" w:rsidRDefault="001640C3" w:rsidP="00791F5A">
      <w:r>
        <w:separator/>
      </w:r>
    </w:p>
  </w:footnote>
  <w:footnote w:type="continuationSeparator" w:id="0">
    <w:p w:rsidR="001640C3" w:rsidRDefault="001640C3" w:rsidP="00791F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81240562"/>
      <w:docPartObj>
        <w:docPartGallery w:val="Page Numbers (Top of Page)"/>
        <w:docPartUnique/>
      </w:docPartObj>
    </w:sdtPr>
    <w:sdtEndPr/>
    <w:sdtContent>
      <w:p w:rsidR="007448C4" w:rsidRPr="00B10074" w:rsidRDefault="003B0A97" w:rsidP="005B02CC">
        <w:pPr>
          <w:pStyle w:val="aa"/>
          <w:ind w:firstLine="0"/>
          <w:jc w:val="center"/>
        </w:pPr>
        <w:r w:rsidRPr="00B10074">
          <w:fldChar w:fldCharType="begin"/>
        </w:r>
        <w:r w:rsidR="007448C4" w:rsidRPr="00B10074">
          <w:instrText>PAGE   \* MERGEFORMAT</w:instrText>
        </w:r>
        <w:r w:rsidRPr="00B10074">
          <w:fldChar w:fldCharType="separate"/>
        </w:r>
        <w:r w:rsidR="006D5F6F">
          <w:rPr>
            <w:noProof/>
          </w:rPr>
          <w:t>2</w:t>
        </w:r>
        <w:r w:rsidRPr="00B10074">
          <w:fldChar w:fldCharType="end"/>
        </w:r>
      </w:p>
      <w:p w:rsidR="007448C4" w:rsidRPr="007448C4" w:rsidRDefault="001640C3" w:rsidP="005B02CC">
        <w:pPr>
          <w:pStyle w:val="aa"/>
          <w:ind w:firstLine="0"/>
        </w:pP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1B201DBA"/>
    <w:lvl w:ilvl="0">
      <w:start w:val="1"/>
      <w:numFmt w:val="decimal"/>
      <w:lvlText w:val="%1."/>
      <w:lvlJc w:val="left"/>
      <w:pPr>
        <w:tabs>
          <w:tab w:val="num" w:pos="1492"/>
        </w:tabs>
        <w:ind w:left="1492" w:hanging="360"/>
      </w:pPr>
    </w:lvl>
  </w:abstractNum>
  <w:abstractNum w:abstractNumId="1">
    <w:nsid w:val="FFFFFF7D"/>
    <w:multiLevelType w:val="singleLevel"/>
    <w:tmpl w:val="68ACFAE4"/>
    <w:lvl w:ilvl="0">
      <w:start w:val="1"/>
      <w:numFmt w:val="decimal"/>
      <w:lvlText w:val="%1."/>
      <w:lvlJc w:val="left"/>
      <w:pPr>
        <w:tabs>
          <w:tab w:val="num" w:pos="1209"/>
        </w:tabs>
        <w:ind w:left="1209" w:hanging="360"/>
      </w:pPr>
    </w:lvl>
  </w:abstractNum>
  <w:abstractNum w:abstractNumId="2">
    <w:nsid w:val="FFFFFF7E"/>
    <w:multiLevelType w:val="singleLevel"/>
    <w:tmpl w:val="D58CFE24"/>
    <w:lvl w:ilvl="0">
      <w:start w:val="1"/>
      <w:numFmt w:val="decimal"/>
      <w:lvlText w:val="%1."/>
      <w:lvlJc w:val="left"/>
      <w:pPr>
        <w:tabs>
          <w:tab w:val="num" w:pos="926"/>
        </w:tabs>
        <w:ind w:left="926" w:hanging="360"/>
      </w:pPr>
    </w:lvl>
  </w:abstractNum>
  <w:abstractNum w:abstractNumId="3">
    <w:nsid w:val="FFFFFF7F"/>
    <w:multiLevelType w:val="singleLevel"/>
    <w:tmpl w:val="9FD8931E"/>
    <w:lvl w:ilvl="0">
      <w:start w:val="1"/>
      <w:numFmt w:val="decimal"/>
      <w:lvlText w:val="%1."/>
      <w:lvlJc w:val="left"/>
      <w:pPr>
        <w:tabs>
          <w:tab w:val="num" w:pos="643"/>
        </w:tabs>
        <w:ind w:left="643" w:hanging="360"/>
      </w:pPr>
    </w:lvl>
  </w:abstractNum>
  <w:abstractNum w:abstractNumId="4">
    <w:nsid w:val="FFFFFF80"/>
    <w:multiLevelType w:val="singleLevel"/>
    <w:tmpl w:val="80ACC03E"/>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350295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49A80E5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D9C520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D9EDBA8"/>
    <w:lvl w:ilvl="0">
      <w:start w:val="1"/>
      <w:numFmt w:val="decimal"/>
      <w:lvlText w:val="%1."/>
      <w:lvlJc w:val="left"/>
      <w:pPr>
        <w:tabs>
          <w:tab w:val="num" w:pos="360"/>
        </w:tabs>
        <w:ind w:left="360" w:hanging="360"/>
      </w:pPr>
    </w:lvl>
  </w:abstractNum>
  <w:abstractNum w:abstractNumId="9">
    <w:nsid w:val="FFFFFF89"/>
    <w:multiLevelType w:val="singleLevel"/>
    <w:tmpl w:val="4BD6C4D0"/>
    <w:lvl w:ilvl="0">
      <w:start w:val="1"/>
      <w:numFmt w:val="bullet"/>
      <w:lvlText w:val=""/>
      <w:lvlJc w:val="left"/>
      <w:pPr>
        <w:tabs>
          <w:tab w:val="num" w:pos="360"/>
        </w:tabs>
        <w:ind w:left="360" w:hanging="360"/>
      </w:pPr>
      <w:rPr>
        <w:rFonts w:ascii="Symbol" w:hAnsi="Symbol" w:hint="default"/>
      </w:rPr>
    </w:lvl>
  </w:abstractNum>
  <w:abstractNum w:abstractNumId="10">
    <w:nsid w:val="0BF72A4E"/>
    <w:multiLevelType w:val="multilevel"/>
    <w:tmpl w:val="AF3C2E2C"/>
    <w:numStyleLink w:val="a"/>
  </w:abstractNum>
  <w:abstractNum w:abstractNumId="11">
    <w:nsid w:val="0DD266F3"/>
    <w:multiLevelType w:val="multilevel"/>
    <w:tmpl w:val="5D9805C0"/>
    <w:numStyleLink w:val="1250"/>
  </w:abstractNum>
  <w:abstractNum w:abstractNumId="12">
    <w:nsid w:val="16BD163B"/>
    <w:multiLevelType w:val="multilevel"/>
    <w:tmpl w:val="5D9805C0"/>
    <w:styleLink w:val="1250"/>
    <w:lvl w:ilvl="0">
      <w:start w:val="1"/>
      <w:numFmt w:val="decimal"/>
      <w:lvlText w:val="%1."/>
      <w:lvlJc w:val="left"/>
      <w:pPr>
        <w:ind w:left="1429" w:hanging="36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3">
    <w:nsid w:val="18145E65"/>
    <w:multiLevelType w:val="hybridMultilevel"/>
    <w:tmpl w:val="DEB0B22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23B05BBB"/>
    <w:multiLevelType w:val="multilevel"/>
    <w:tmpl w:val="5D9805C0"/>
    <w:numStyleLink w:val="1250"/>
  </w:abstractNum>
  <w:abstractNum w:abstractNumId="15">
    <w:nsid w:val="24D12E83"/>
    <w:multiLevelType w:val="multilevel"/>
    <w:tmpl w:val="5D9805C0"/>
    <w:numStyleLink w:val="1250"/>
  </w:abstractNum>
  <w:abstractNum w:abstractNumId="16">
    <w:nsid w:val="2AD73EC0"/>
    <w:multiLevelType w:val="multilevel"/>
    <w:tmpl w:val="AF3C2E2C"/>
    <w:styleLink w:val="a0"/>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7">
    <w:nsid w:val="34846C94"/>
    <w:multiLevelType w:val="multilevel"/>
    <w:tmpl w:val="AF3C2E2C"/>
    <w:styleLink w:val="a"/>
    <w:lvl w:ilvl="0">
      <w:start w:val="1"/>
      <w:numFmt w:val="decimal"/>
      <w:suff w:val="space"/>
      <w:lvlText w:val="%1."/>
      <w:lvlJc w:val="left"/>
      <w:pPr>
        <w:ind w:left="709" w:firstLine="0"/>
      </w:pPr>
      <w:rPr>
        <w:rFonts w:ascii="Times New Roman" w:hAnsi="Times New Roman"/>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8">
    <w:nsid w:val="3A631610"/>
    <w:multiLevelType w:val="multilevel"/>
    <w:tmpl w:val="31CE23AE"/>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9">
    <w:nsid w:val="3F044BF0"/>
    <w:multiLevelType w:val="multilevel"/>
    <w:tmpl w:val="5D9805C0"/>
    <w:numStyleLink w:val="1250"/>
  </w:abstractNum>
  <w:abstractNum w:abstractNumId="20">
    <w:nsid w:val="3F6E1572"/>
    <w:multiLevelType w:val="multilevel"/>
    <w:tmpl w:val="AF3C2E2C"/>
    <w:numStyleLink w:val="a0"/>
  </w:abstractNum>
  <w:abstractNum w:abstractNumId="21">
    <w:nsid w:val="3FA26048"/>
    <w:multiLevelType w:val="hybridMultilevel"/>
    <w:tmpl w:val="DEB0B22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34F6934"/>
    <w:multiLevelType w:val="multilevel"/>
    <w:tmpl w:val="2916B63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3">
    <w:nsid w:val="482042DD"/>
    <w:multiLevelType w:val="multilevel"/>
    <w:tmpl w:val="AF3C2E2C"/>
    <w:numStyleLink w:val="a"/>
  </w:abstractNum>
  <w:abstractNum w:abstractNumId="24">
    <w:nsid w:val="4A490979"/>
    <w:multiLevelType w:val="multilevel"/>
    <w:tmpl w:val="AF3C2E2C"/>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5">
    <w:nsid w:val="4CA63561"/>
    <w:multiLevelType w:val="multilevel"/>
    <w:tmpl w:val="AF3C2E2C"/>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6">
    <w:nsid w:val="4E222EE5"/>
    <w:multiLevelType w:val="multilevel"/>
    <w:tmpl w:val="2916B630"/>
    <w:styleLink w:val="1250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7">
    <w:nsid w:val="4FA94B4D"/>
    <w:multiLevelType w:val="multilevel"/>
    <w:tmpl w:val="2916B630"/>
    <w:numStyleLink w:val="12500"/>
  </w:abstractNum>
  <w:abstractNum w:abstractNumId="28">
    <w:nsid w:val="5A232D3C"/>
    <w:multiLevelType w:val="multilevel"/>
    <w:tmpl w:val="5D9805C0"/>
    <w:numStyleLink w:val="1250"/>
  </w:abstractNum>
  <w:abstractNum w:abstractNumId="29">
    <w:nsid w:val="605D1579"/>
    <w:multiLevelType w:val="multilevel"/>
    <w:tmpl w:val="5D9805C0"/>
    <w:lvl w:ilvl="0">
      <w:start w:val="1"/>
      <w:numFmt w:val="decimal"/>
      <w:lvlText w:val="%1."/>
      <w:lvlJc w:val="left"/>
      <w:pPr>
        <w:ind w:left="1429" w:hanging="360"/>
      </w:pPr>
      <w:rPr>
        <w:rFonts w:ascii="Times New Roman" w:hAnsi="Times New Roman"/>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0">
    <w:nsid w:val="66081CA6"/>
    <w:multiLevelType w:val="multilevel"/>
    <w:tmpl w:val="AF3C2E2C"/>
    <w:numStyleLink w:val="a0"/>
  </w:abstractNum>
  <w:abstractNum w:abstractNumId="31">
    <w:nsid w:val="66C01E45"/>
    <w:multiLevelType w:val="multilevel"/>
    <w:tmpl w:val="AF3C2E2C"/>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2">
    <w:nsid w:val="697326BC"/>
    <w:multiLevelType w:val="multilevel"/>
    <w:tmpl w:val="AF3C2E2C"/>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3">
    <w:nsid w:val="6CBA5F4B"/>
    <w:multiLevelType w:val="multilevel"/>
    <w:tmpl w:val="2916B63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4">
    <w:nsid w:val="705C5572"/>
    <w:multiLevelType w:val="multilevel"/>
    <w:tmpl w:val="2916B63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5">
    <w:nsid w:val="7099740D"/>
    <w:multiLevelType w:val="multilevel"/>
    <w:tmpl w:val="5D9805C0"/>
    <w:numStyleLink w:val="1250"/>
  </w:abstractNum>
  <w:abstractNum w:abstractNumId="36">
    <w:nsid w:val="71AF25BA"/>
    <w:multiLevelType w:val="multilevel"/>
    <w:tmpl w:val="2916B63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7">
    <w:nsid w:val="7C75785D"/>
    <w:multiLevelType w:val="multilevel"/>
    <w:tmpl w:val="5D9805C0"/>
    <w:numStyleLink w:val="1250"/>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1"/>
  </w:num>
  <w:num w:numId="12">
    <w:abstractNumId w:val="18"/>
  </w:num>
  <w:num w:numId="13">
    <w:abstractNumId w:val="12"/>
  </w:num>
  <w:num w:numId="14">
    <w:abstractNumId w:val="35"/>
  </w:num>
  <w:num w:numId="15">
    <w:abstractNumId w:val="28"/>
  </w:num>
  <w:num w:numId="16">
    <w:abstractNumId w:val="13"/>
  </w:num>
  <w:num w:numId="17">
    <w:abstractNumId w:val="19"/>
  </w:num>
  <w:num w:numId="18">
    <w:abstractNumId w:val="14"/>
  </w:num>
  <w:num w:numId="19">
    <w:abstractNumId w:val="11"/>
  </w:num>
  <w:num w:numId="20">
    <w:abstractNumId w:val="16"/>
  </w:num>
  <w:num w:numId="21">
    <w:abstractNumId w:val="30"/>
  </w:num>
  <w:num w:numId="22">
    <w:abstractNumId w:val="20"/>
  </w:num>
  <w:num w:numId="23">
    <w:abstractNumId w:val="32"/>
  </w:num>
  <w:num w:numId="24">
    <w:abstractNumId w:val="37"/>
  </w:num>
  <w:num w:numId="25">
    <w:abstractNumId w:val="15"/>
  </w:num>
  <w:num w:numId="26">
    <w:abstractNumId w:val="29"/>
  </w:num>
  <w:num w:numId="27">
    <w:abstractNumId w:val="24"/>
  </w:num>
  <w:num w:numId="28">
    <w:abstractNumId w:val="25"/>
  </w:num>
  <w:num w:numId="29">
    <w:abstractNumId w:val="17"/>
  </w:num>
  <w:num w:numId="30">
    <w:abstractNumId w:val="23"/>
  </w:num>
  <w:num w:numId="31">
    <w:abstractNumId w:val="10"/>
  </w:num>
  <w:num w:numId="32">
    <w:abstractNumId w:val="31"/>
  </w:num>
  <w:num w:numId="33">
    <w:abstractNumId w:val="26"/>
  </w:num>
  <w:num w:numId="34">
    <w:abstractNumId w:val="36"/>
  </w:num>
  <w:num w:numId="35">
    <w:abstractNumId w:val="27"/>
  </w:num>
  <w:num w:numId="36">
    <w:abstractNumId w:val="34"/>
  </w:num>
  <w:num w:numId="37">
    <w:abstractNumId w:val="22"/>
  </w:num>
  <w:num w:numId="3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495"/>
    <w:rsid w:val="00037356"/>
    <w:rsid w:val="00051D9F"/>
    <w:rsid w:val="00091258"/>
    <w:rsid w:val="000C7CD3"/>
    <w:rsid w:val="000F12B1"/>
    <w:rsid w:val="000F59AA"/>
    <w:rsid w:val="00104F49"/>
    <w:rsid w:val="00117AE1"/>
    <w:rsid w:val="0012437B"/>
    <w:rsid w:val="0013099C"/>
    <w:rsid w:val="0013261C"/>
    <w:rsid w:val="001464F0"/>
    <w:rsid w:val="001640C3"/>
    <w:rsid w:val="00181C40"/>
    <w:rsid w:val="00186A43"/>
    <w:rsid w:val="001A3808"/>
    <w:rsid w:val="001B268A"/>
    <w:rsid w:val="001D44D1"/>
    <w:rsid w:val="001E5525"/>
    <w:rsid w:val="001F55CE"/>
    <w:rsid w:val="00217E19"/>
    <w:rsid w:val="0022095A"/>
    <w:rsid w:val="00225350"/>
    <w:rsid w:val="00245B39"/>
    <w:rsid w:val="002515B7"/>
    <w:rsid w:val="002534D5"/>
    <w:rsid w:val="00257A35"/>
    <w:rsid w:val="002649BE"/>
    <w:rsid w:val="002705DB"/>
    <w:rsid w:val="002913EF"/>
    <w:rsid w:val="002A2623"/>
    <w:rsid w:val="002A794B"/>
    <w:rsid w:val="002B1603"/>
    <w:rsid w:val="002B3AD8"/>
    <w:rsid w:val="002B756E"/>
    <w:rsid w:val="002D2AFC"/>
    <w:rsid w:val="002D2E33"/>
    <w:rsid w:val="002E3CB0"/>
    <w:rsid w:val="002E3E28"/>
    <w:rsid w:val="002E6063"/>
    <w:rsid w:val="002F25A4"/>
    <w:rsid w:val="003106F5"/>
    <w:rsid w:val="00311A47"/>
    <w:rsid w:val="00317591"/>
    <w:rsid w:val="003310AF"/>
    <w:rsid w:val="00346A16"/>
    <w:rsid w:val="00347DD9"/>
    <w:rsid w:val="00381D6F"/>
    <w:rsid w:val="003A160B"/>
    <w:rsid w:val="003A6A5D"/>
    <w:rsid w:val="003B0A97"/>
    <w:rsid w:val="003B2E9A"/>
    <w:rsid w:val="003C36C1"/>
    <w:rsid w:val="00411DB5"/>
    <w:rsid w:val="00412BE8"/>
    <w:rsid w:val="004172D0"/>
    <w:rsid w:val="00417956"/>
    <w:rsid w:val="00423BDE"/>
    <w:rsid w:val="004622CF"/>
    <w:rsid w:val="0047780A"/>
    <w:rsid w:val="00480345"/>
    <w:rsid w:val="0049290C"/>
    <w:rsid w:val="004F101F"/>
    <w:rsid w:val="004F2411"/>
    <w:rsid w:val="004F4FA5"/>
    <w:rsid w:val="00505212"/>
    <w:rsid w:val="00547ACE"/>
    <w:rsid w:val="00557751"/>
    <w:rsid w:val="00560871"/>
    <w:rsid w:val="00571C03"/>
    <w:rsid w:val="00583858"/>
    <w:rsid w:val="00586D9B"/>
    <w:rsid w:val="005A3D93"/>
    <w:rsid w:val="005A6F99"/>
    <w:rsid w:val="005B02CC"/>
    <w:rsid w:val="005E6A4C"/>
    <w:rsid w:val="0060116F"/>
    <w:rsid w:val="00601495"/>
    <w:rsid w:val="00603180"/>
    <w:rsid w:val="00611C67"/>
    <w:rsid w:val="00615448"/>
    <w:rsid w:val="00641B48"/>
    <w:rsid w:val="0064790A"/>
    <w:rsid w:val="00673F9A"/>
    <w:rsid w:val="0068083D"/>
    <w:rsid w:val="00681C3A"/>
    <w:rsid w:val="00684579"/>
    <w:rsid w:val="006A1873"/>
    <w:rsid w:val="006C3932"/>
    <w:rsid w:val="006D5F6F"/>
    <w:rsid w:val="006D7B9E"/>
    <w:rsid w:val="006E23D0"/>
    <w:rsid w:val="006E2787"/>
    <w:rsid w:val="006F006E"/>
    <w:rsid w:val="0072069E"/>
    <w:rsid w:val="00723152"/>
    <w:rsid w:val="0072474B"/>
    <w:rsid w:val="00724F00"/>
    <w:rsid w:val="00725049"/>
    <w:rsid w:val="007314F5"/>
    <w:rsid w:val="00734DD5"/>
    <w:rsid w:val="007448C4"/>
    <w:rsid w:val="00750159"/>
    <w:rsid w:val="00752A82"/>
    <w:rsid w:val="00762135"/>
    <w:rsid w:val="00774C1E"/>
    <w:rsid w:val="007839B6"/>
    <w:rsid w:val="00786676"/>
    <w:rsid w:val="00791F5A"/>
    <w:rsid w:val="00792B7D"/>
    <w:rsid w:val="007C5510"/>
    <w:rsid w:val="007E0114"/>
    <w:rsid w:val="00826A0C"/>
    <w:rsid w:val="00862E6B"/>
    <w:rsid w:val="008B3AD1"/>
    <w:rsid w:val="008E0A39"/>
    <w:rsid w:val="008E37B5"/>
    <w:rsid w:val="00922821"/>
    <w:rsid w:val="009249CE"/>
    <w:rsid w:val="00930398"/>
    <w:rsid w:val="0093411B"/>
    <w:rsid w:val="009355C6"/>
    <w:rsid w:val="009678D0"/>
    <w:rsid w:val="00971B79"/>
    <w:rsid w:val="00972367"/>
    <w:rsid w:val="009765C6"/>
    <w:rsid w:val="00990325"/>
    <w:rsid w:val="009C04E9"/>
    <w:rsid w:val="009D1DEF"/>
    <w:rsid w:val="009D4508"/>
    <w:rsid w:val="009D5AC7"/>
    <w:rsid w:val="009D7581"/>
    <w:rsid w:val="00A02732"/>
    <w:rsid w:val="00A22513"/>
    <w:rsid w:val="00A314E7"/>
    <w:rsid w:val="00A566F8"/>
    <w:rsid w:val="00A60553"/>
    <w:rsid w:val="00A824A3"/>
    <w:rsid w:val="00A86B59"/>
    <w:rsid w:val="00A94204"/>
    <w:rsid w:val="00B10074"/>
    <w:rsid w:val="00B2076C"/>
    <w:rsid w:val="00B20BFC"/>
    <w:rsid w:val="00B265C6"/>
    <w:rsid w:val="00B46F4A"/>
    <w:rsid w:val="00B52B80"/>
    <w:rsid w:val="00B65193"/>
    <w:rsid w:val="00BC22B8"/>
    <w:rsid w:val="00BD3F11"/>
    <w:rsid w:val="00BF612F"/>
    <w:rsid w:val="00C00355"/>
    <w:rsid w:val="00C32DC0"/>
    <w:rsid w:val="00C3330A"/>
    <w:rsid w:val="00C34C5B"/>
    <w:rsid w:val="00C358BB"/>
    <w:rsid w:val="00C36977"/>
    <w:rsid w:val="00C47442"/>
    <w:rsid w:val="00C61AC4"/>
    <w:rsid w:val="00C8525D"/>
    <w:rsid w:val="00CA3B92"/>
    <w:rsid w:val="00CF383F"/>
    <w:rsid w:val="00D1272A"/>
    <w:rsid w:val="00D43AB7"/>
    <w:rsid w:val="00D502E7"/>
    <w:rsid w:val="00D63C36"/>
    <w:rsid w:val="00D94FCC"/>
    <w:rsid w:val="00D97275"/>
    <w:rsid w:val="00DB0EB1"/>
    <w:rsid w:val="00DB2052"/>
    <w:rsid w:val="00DC71B5"/>
    <w:rsid w:val="00DE66D8"/>
    <w:rsid w:val="00E04C5B"/>
    <w:rsid w:val="00E133D9"/>
    <w:rsid w:val="00E45312"/>
    <w:rsid w:val="00E53D58"/>
    <w:rsid w:val="00E71514"/>
    <w:rsid w:val="00E80096"/>
    <w:rsid w:val="00E8060C"/>
    <w:rsid w:val="00E971E5"/>
    <w:rsid w:val="00EA5B0E"/>
    <w:rsid w:val="00EB2FB3"/>
    <w:rsid w:val="00EB5ABE"/>
    <w:rsid w:val="00EC0486"/>
    <w:rsid w:val="00EC16E2"/>
    <w:rsid w:val="00EC6B01"/>
    <w:rsid w:val="00EC7028"/>
    <w:rsid w:val="00ED51FB"/>
    <w:rsid w:val="00ED7F09"/>
    <w:rsid w:val="00EF6C65"/>
    <w:rsid w:val="00EF7130"/>
    <w:rsid w:val="00F0175B"/>
    <w:rsid w:val="00F0699D"/>
    <w:rsid w:val="00F26B26"/>
    <w:rsid w:val="00F27069"/>
    <w:rsid w:val="00F27F9A"/>
    <w:rsid w:val="00F302CA"/>
    <w:rsid w:val="00F61FE6"/>
    <w:rsid w:val="00F67AD6"/>
    <w:rsid w:val="00F7383C"/>
    <w:rsid w:val="00F85C7C"/>
    <w:rsid w:val="00F9123F"/>
    <w:rsid w:val="00FA126D"/>
    <w:rsid w:val="00FC1C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34829851-0194-4ADE-A4E4-BDDFF05AE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EA5B0E"/>
    <w:pPr>
      <w:spacing w:after="0" w:line="240" w:lineRule="auto"/>
      <w:ind w:firstLine="709"/>
      <w:jc w:val="both"/>
    </w:pPr>
    <w:rPr>
      <w:rFonts w:ascii="Times New Roman" w:eastAsia="Times New Roman" w:hAnsi="Times New Roman" w:cs="Times New Roman"/>
      <w:sz w:val="28"/>
      <w:szCs w:val="20"/>
      <w:lang w:eastAsia="ru-RU"/>
    </w:rPr>
  </w:style>
  <w:style w:type="paragraph" w:styleId="1">
    <w:name w:val="heading 1"/>
    <w:basedOn w:val="a1"/>
    <w:next w:val="a1"/>
    <w:link w:val="10"/>
    <w:qFormat/>
    <w:rsid w:val="008E0A39"/>
    <w:pPr>
      <w:keepNext/>
      <w:jc w:val="center"/>
      <w:outlineLvl w:val="0"/>
    </w:pPr>
    <w:rPr>
      <w:b/>
      <w:w w:val="90"/>
      <w:sz w:val="52"/>
    </w:rPr>
  </w:style>
  <w:style w:type="paragraph" w:styleId="3">
    <w:name w:val="heading 3"/>
    <w:basedOn w:val="a1"/>
    <w:next w:val="a1"/>
    <w:link w:val="30"/>
    <w:uiPriority w:val="9"/>
    <w:semiHidden/>
    <w:unhideWhenUsed/>
    <w:qFormat/>
    <w:rsid w:val="00C36977"/>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1"/>
    <w:next w:val="a1"/>
    <w:link w:val="40"/>
    <w:uiPriority w:val="9"/>
    <w:semiHidden/>
    <w:unhideWhenUsed/>
    <w:qFormat/>
    <w:rsid w:val="00B65193"/>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1"/>
    <w:next w:val="a1"/>
    <w:link w:val="50"/>
    <w:uiPriority w:val="9"/>
    <w:semiHidden/>
    <w:unhideWhenUsed/>
    <w:qFormat/>
    <w:rsid w:val="00C36977"/>
    <w:pPr>
      <w:keepNext/>
      <w:keepLines/>
      <w:spacing w:before="40"/>
      <w:outlineLvl w:val="4"/>
    </w:pPr>
    <w:rPr>
      <w:rFonts w:asciiTheme="majorHAnsi" w:eastAsiaTheme="majorEastAsia" w:hAnsiTheme="majorHAnsi" w:cstheme="majorBidi"/>
      <w:color w:val="365F91" w:themeColor="accent1" w:themeShade="BF"/>
    </w:rPr>
  </w:style>
  <w:style w:type="paragraph" w:styleId="6">
    <w:name w:val="heading 6"/>
    <w:basedOn w:val="a1"/>
    <w:next w:val="a1"/>
    <w:link w:val="60"/>
    <w:uiPriority w:val="9"/>
    <w:semiHidden/>
    <w:unhideWhenUsed/>
    <w:qFormat/>
    <w:rsid w:val="00C36977"/>
    <w:pPr>
      <w:keepNext/>
      <w:keepLines/>
      <w:spacing w:before="40"/>
      <w:outlineLvl w:val="5"/>
    </w:pPr>
    <w:rPr>
      <w:rFonts w:asciiTheme="majorHAnsi" w:eastAsiaTheme="majorEastAsia" w:hAnsiTheme="majorHAnsi" w:cstheme="majorBidi"/>
      <w:color w:val="243F60" w:themeColor="accent1" w:themeShade="7F"/>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8E0A39"/>
    <w:rPr>
      <w:rFonts w:ascii="Times New Roman" w:eastAsia="Times New Roman" w:hAnsi="Times New Roman" w:cs="Times New Roman"/>
      <w:b/>
      <w:w w:val="90"/>
      <w:sz w:val="52"/>
      <w:szCs w:val="20"/>
      <w:lang w:eastAsia="ru-RU"/>
    </w:rPr>
  </w:style>
  <w:style w:type="paragraph" w:styleId="a5">
    <w:name w:val="Title"/>
    <w:basedOn w:val="a1"/>
    <w:link w:val="a6"/>
    <w:qFormat/>
    <w:rsid w:val="008E0A39"/>
    <w:pPr>
      <w:jc w:val="center"/>
    </w:pPr>
    <w:rPr>
      <w:b/>
      <w:sz w:val="34"/>
    </w:rPr>
  </w:style>
  <w:style w:type="character" w:customStyle="1" w:styleId="a6">
    <w:name w:val="Название Знак"/>
    <w:basedOn w:val="a2"/>
    <w:link w:val="a5"/>
    <w:rsid w:val="008E0A39"/>
    <w:rPr>
      <w:rFonts w:ascii="Times New Roman" w:eastAsia="Times New Roman" w:hAnsi="Times New Roman" w:cs="Times New Roman"/>
      <w:b/>
      <w:sz w:val="34"/>
      <w:szCs w:val="20"/>
      <w:lang w:eastAsia="ru-RU"/>
    </w:rPr>
  </w:style>
  <w:style w:type="table" w:styleId="a7">
    <w:name w:val="Table Grid"/>
    <w:basedOn w:val="a3"/>
    <w:uiPriority w:val="59"/>
    <w:rsid w:val="008E0A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1"/>
    <w:link w:val="a9"/>
    <w:uiPriority w:val="99"/>
    <w:semiHidden/>
    <w:unhideWhenUsed/>
    <w:rsid w:val="008E0A39"/>
    <w:rPr>
      <w:rFonts w:ascii="Tahoma" w:hAnsi="Tahoma" w:cs="Tahoma"/>
      <w:sz w:val="16"/>
      <w:szCs w:val="16"/>
    </w:rPr>
  </w:style>
  <w:style w:type="character" w:customStyle="1" w:styleId="a9">
    <w:name w:val="Текст выноски Знак"/>
    <w:basedOn w:val="a2"/>
    <w:link w:val="a8"/>
    <w:uiPriority w:val="99"/>
    <w:semiHidden/>
    <w:rsid w:val="008E0A39"/>
    <w:rPr>
      <w:rFonts w:ascii="Tahoma" w:eastAsia="Times New Roman" w:hAnsi="Tahoma" w:cs="Tahoma"/>
      <w:sz w:val="16"/>
      <w:szCs w:val="16"/>
      <w:lang w:eastAsia="ru-RU"/>
    </w:rPr>
  </w:style>
  <w:style w:type="paragraph" w:styleId="aa">
    <w:name w:val="header"/>
    <w:basedOn w:val="a1"/>
    <w:link w:val="ab"/>
    <w:uiPriority w:val="99"/>
    <w:unhideWhenUsed/>
    <w:rsid w:val="00791F5A"/>
    <w:pPr>
      <w:tabs>
        <w:tab w:val="center" w:pos="4677"/>
        <w:tab w:val="right" w:pos="9355"/>
      </w:tabs>
    </w:pPr>
  </w:style>
  <w:style w:type="character" w:customStyle="1" w:styleId="ab">
    <w:name w:val="Верхний колонтитул Знак"/>
    <w:basedOn w:val="a2"/>
    <w:link w:val="aa"/>
    <w:uiPriority w:val="99"/>
    <w:rsid w:val="00791F5A"/>
    <w:rPr>
      <w:rFonts w:ascii="Times New Roman" w:eastAsia="Times New Roman" w:hAnsi="Times New Roman" w:cs="Times New Roman"/>
      <w:sz w:val="20"/>
      <w:szCs w:val="20"/>
      <w:lang w:eastAsia="ru-RU"/>
    </w:rPr>
  </w:style>
  <w:style w:type="paragraph" w:styleId="ac">
    <w:name w:val="footer"/>
    <w:basedOn w:val="a1"/>
    <w:link w:val="ad"/>
    <w:uiPriority w:val="99"/>
    <w:unhideWhenUsed/>
    <w:rsid w:val="00791F5A"/>
    <w:pPr>
      <w:tabs>
        <w:tab w:val="center" w:pos="4677"/>
        <w:tab w:val="right" w:pos="9355"/>
      </w:tabs>
    </w:pPr>
  </w:style>
  <w:style w:type="character" w:customStyle="1" w:styleId="ad">
    <w:name w:val="Нижний колонтитул Знак"/>
    <w:basedOn w:val="a2"/>
    <w:link w:val="ac"/>
    <w:uiPriority w:val="99"/>
    <w:rsid w:val="00791F5A"/>
    <w:rPr>
      <w:rFonts w:ascii="Times New Roman" w:eastAsia="Times New Roman" w:hAnsi="Times New Roman" w:cs="Times New Roman"/>
      <w:sz w:val="20"/>
      <w:szCs w:val="20"/>
      <w:lang w:eastAsia="ru-RU"/>
    </w:rPr>
  </w:style>
  <w:style w:type="paragraph" w:styleId="ae">
    <w:name w:val="List Paragraph"/>
    <w:basedOn w:val="a1"/>
    <w:uiPriority w:val="34"/>
    <w:qFormat/>
    <w:rsid w:val="00EA5B0E"/>
    <w:pPr>
      <w:ind w:left="720"/>
      <w:contextualSpacing/>
    </w:pPr>
  </w:style>
  <w:style w:type="numbering" w:customStyle="1" w:styleId="1250">
    <w:name w:val="Стиль нумерованный Слева:  125 см Первая строка:  0 см"/>
    <w:basedOn w:val="a4"/>
    <w:rsid w:val="00EA5B0E"/>
    <w:pPr>
      <w:numPr>
        <w:numId w:val="13"/>
      </w:numPr>
    </w:pPr>
  </w:style>
  <w:style w:type="numbering" w:customStyle="1" w:styleId="a0">
    <w:name w:val="Основной стиль списка"/>
    <w:basedOn w:val="a4"/>
    <w:rsid w:val="00583858"/>
    <w:pPr>
      <w:numPr>
        <w:numId w:val="20"/>
      </w:numPr>
    </w:pPr>
  </w:style>
  <w:style w:type="numbering" w:customStyle="1" w:styleId="a">
    <w:name w:val="Основной список"/>
    <w:basedOn w:val="a4"/>
    <w:rsid w:val="00583858"/>
    <w:pPr>
      <w:numPr>
        <w:numId w:val="29"/>
      </w:numPr>
    </w:pPr>
  </w:style>
  <w:style w:type="numbering" w:customStyle="1" w:styleId="12500">
    <w:name w:val="Стиль многоуровневый Слева:  125 см Первая строка:  0 см"/>
    <w:basedOn w:val="a4"/>
    <w:rsid w:val="00583858"/>
    <w:pPr>
      <w:numPr>
        <w:numId w:val="33"/>
      </w:numPr>
    </w:pPr>
  </w:style>
  <w:style w:type="paragraph" w:customStyle="1" w:styleId="ConsPlusTitle">
    <w:name w:val="ConsPlusTitle"/>
    <w:rsid w:val="00601495"/>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f">
    <w:name w:val="Body Text"/>
    <w:basedOn w:val="a1"/>
    <w:link w:val="af0"/>
    <w:rsid w:val="00F0699D"/>
    <w:pPr>
      <w:ind w:firstLine="0"/>
    </w:pPr>
  </w:style>
  <w:style w:type="character" w:customStyle="1" w:styleId="af0">
    <w:name w:val="Основной текст Знак"/>
    <w:basedOn w:val="a2"/>
    <w:link w:val="af"/>
    <w:rsid w:val="00F0699D"/>
    <w:rPr>
      <w:rFonts w:ascii="Times New Roman" w:eastAsia="Times New Roman" w:hAnsi="Times New Roman" w:cs="Times New Roman"/>
      <w:sz w:val="28"/>
      <w:szCs w:val="20"/>
      <w:lang w:eastAsia="ru-RU"/>
    </w:rPr>
  </w:style>
  <w:style w:type="character" w:customStyle="1" w:styleId="40">
    <w:name w:val="Заголовок 4 Знак"/>
    <w:basedOn w:val="a2"/>
    <w:link w:val="4"/>
    <w:uiPriority w:val="9"/>
    <w:semiHidden/>
    <w:rsid w:val="00B65193"/>
    <w:rPr>
      <w:rFonts w:asciiTheme="majorHAnsi" w:eastAsiaTheme="majorEastAsia" w:hAnsiTheme="majorHAnsi" w:cstheme="majorBidi"/>
      <w:b/>
      <w:bCs/>
      <w:i/>
      <w:iCs/>
      <w:color w:val="4F81BD" w:themeColor="accent1"/>
      <w:sz w:val="28"/>
      <w:szCs w:val="20"/>
      <w:lang w:eastAsia="ru-RU"/>
    </w:rPr>
  </w:style>
  <w:style w:type="character" w:customStyle="1" w:styleId="30">
    <w:name w:val="Заголовок 3 Знак"/>
    <w:basedOn w:val="a2"/>
    <w:link w:val="3"/>
    <w:uiPriority w:val="9"/>
    <w:semiHidden/>
    <w:rsid w:val="00C36977"/>
    <w:rPr>
      <w:rFonts w:asciiTheme="majorHAnsi" w:eastAsiaTheme="majorEastAsia" w:hAnsiTheme="majorHAnsi" w:cstheme="majorBidi"/>
      <w:color w:val="243F60" w:themeColor="accent1" w:themeShade="7F"/>
      <w:sz w:val="24"/>
      <w:szCs w:val="24"/>
      <w:lang w:eastAsia="ru-RU"/>
    </w:rPr>
  </w:style>
  <w:style w:type="character" w:customStyle="1" w:styleId="50">
    <w:name w:val="Заголовок 5 Знак"/>
    <w:basedOn w:val="a2"/>
    <w:link w:val="5"/>
    <w:uiPriority w:val="9"/>
    <w:semiHidden/>
    <w:rsid w:val="00C36977"/>
    <w:rPr>
      <w:rFonts w:asciiTheme="majorHAnsi" w:eastAsiaTheme="majorEastAsia" w:hAnsiTheme="majorHAnsi" w:cstheme="majorBidi"/>
      <w:color w:val="365F91" w:themeColor="accent1" w:themeShade="BF"/>
      <w:sz w:val="28"/>
      <w:szCs w:val="20"/>
      <w:lang w:eastAsia="ru-RU"/>
    </w:rPr>
  </w:style>
  <w:style w:type="character" w:customStyle="1" w:styleId="60">
    <w:name w:val="Заголовок 6 Знак"/>
    <w:basedOn w:val="a2"/>
    <w:link w:val="6"/>
    <w:uiPriority w:val="9"/>
    <w:semiHidden/>
    <w:rsid w:val="00C36977"/>
    <w:rPr>
      <w:rFonts w:asciiTheme="majorHAnsi" w:eastAsiaTheme="majorEastAsia" w:hAnsiTheme="majorHAnsi" w:cstheme="majorBidi"/>
      <w:color w:val="243F60" w:themeColor="accent1" w:themeShade="7F"/>
      <w:sz w:val="28"/>
      <w:szCs w:val="20"/>
      <w:lang w:eastAsia="ru-RU"/>
    </w:rPr>
  </w:style>
  <w:style w:type="paragraph" w:styleId="2">
    <w:name w:val="Body Text 2"/>
    <w:basedOn w:val="a1"/>
    <w:link w:val="20"/>
    <w:uiPriority w:val="99"/>
    <w:semiHidden/>
    <w:unhideWhenUsed/>
    <w:rsid w:val="00C36977"/>
    <w:pPr>
      <w:spacing w:after="120" w:line="480" w:lineRule="auto"/>
    </w:pPr>
  </w:style>
  <w:style w:type="character" w:customStyle="1" w:styleId="20">
    <w:name w:val="Основной текст 2 Знак"/>
    <w:basedOn w:val="a2"/>
    <w:link w:val="2"/>
    <w:uiPriority w:val="99"/>
    <w:semiHidden/>
    <w:rsid w:val="00C36977"/>
    <w:rPr>
      <w:rFonts w:ascii="Times New Roman" w:eastAsia="Times New Roman" w:hAnsi="Times New Roman" w:cs="Times New Roman"/>
      <w:sz w:val="28"/>
      <w:szCs w:val="20"/>
      <w:lang w:eastAsia="ru-RU"/>
    </w:rPr>
  </w:style>
  <w:style w:type="paragraph" w:styleId="31">
    <w:name w:val="Body Text Indent 3"/>
    <w:basedOn w:val="a1"/>
    <w:link w:val="32"/>
    <w:uiPriority w:val="99"/>
    <w:semiHidden/>
    <w:unhideWhenUsed/>
    <w:rsid w:val="00C36977"/>
    <w:pPr>
      <w:spacing w:after="120"/>
      <w:ind w:left="283"/>
    </w:pPr>
    <w:rPr>
      <w:sz w:val="16"/>
      <w:szCs w:val="16"/>
    </w:rPr>
  </w:style>
  <w:style w:type="character" w:customStyle="1" w:styleId="32">
    <w:name w:val="Основной текст с отступом 3 Знак"/>
    <w:basedOn w:val="a2"/>
    <w:link w:val="31"/>
    <w:uiPriority w:val="99"/>
    <w:semiHidden/>
    <w:rsid w:val="00C36977"/>
    <w:rPr>
      <w:rFonts w:ascii="Times New Roman" w:eastAsia="Times New Roman" w:hAnsi="Times New Roman" w:cs="Times New Roman"/>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398567">
      <w:bodyDiv w:val="1"/>
      <w:marLeft w:val="0"/>
      <w:marRight w:val="0"/>
      <w:marTop w:val="0"/>
      <w:marBottom w:val="0"/>
      <w:divBdr>
        <w:top w:val="none" w:sz="0" w:space="0" w:color="auto"/>
        <w:left w:val="none" w:sz="0" w:space="0" w:color="auto"/>
        <w:bottom w:val="none" w:sz="0" w:space="0" w:color="auto"/>
        <w:right w:val="none" w:sz="0" w:space="0" w:color="auto"/>
      </w:divBdr>
    </w:div>
    <w:div w:id="481242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Desktop\&#1041;&#1083;&#1072;&#1085;&#1082;&#1080;1\&#1055;&#1086;&#1089;&#1090;&#1072;&#1085;&#1086;&#1074;&#1083;&#1077;&#1085;&#1080;&#1077;%20&#1072;&#1076;&#1084;&#1080;&#1085;&#1080;&#1089;&#1090;&#1088;&#1072;&#1094;&#1080;&#1080;.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CD4AEA-2600-4B58-ADD8-6F7CAFDE2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администрации</Template>
  <TotalTime>15</TotalTime>
  <Pages>1</Pages>
  <Words>2448</Words>
  <Characters>13959</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DG Win&amp;Soft</Company>
  <LinksUpToDate>false</LinksUpToDate>
  <CharactersWithSpaces>16375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Лариса</dc:creator>
  <cp:lastModifiedBy>User</cp:lastModifiedBy>
  <cp:revision>14</cp:revision>
  <cp:lastPrinted>2023-11-22T09:56:00Z</cp:lastPrinted>
  <dcterms:created xsi:type="dcterms:W3CDTF">2023-11-22T09:41:00Z</dcterms:created>
  <dcterms:modified xsi:type="dcterms:W3CDTF">2023-11-23T07:52:00Z</dcterms:modified>
</cp:coreProperties>
</file>